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6256EC" w14:textId="090D5AF8" w:rsidR="00422A69" w:rsidRPr="0020208A" w:rsidRDefault="0020208A" w:rsidP="001F4D18">
      <w:pPr>
        <w:pStyle w:val="Title"/>
        <w:rPr>
          <w:rFonts w:asciiTheme="minorHAnsi" w:hAnsiTheme="minorHAnsi" w:cstheme="minorHAnsi"/>
          <w:sz w:val="40"/>
          <w:szCs w:val="40"/>
          <w:lang w:val="en-US"/>
        </w:rPr>
      </w:pPr>
      <w:r w:rsidRPr="0020208A">
        <w:rPr>
          <w:rFonts w:asciiTheme="minorHAnsi" w:hAnsiTheme="minorHAnsi" w:cstheme="minorHAnsi"/>
          <w:sz w:val="40"/>
          <w:szCs w:val="40"/>
          <w:lang w:val="en-US"/>
        </w:rPr>
        <w:t xml:space="preserve">ESC </w:t>
      </w:r>
      <w:r w:rsidR="00422A69" w:rsidRPr="0020208A">
        <w:rPr>
          <w:rFonts w:asciiTheme="minorHAnsi" w:hAnsiTheme="minorHAnsi" w:cstheme="minorHAnsi"/>
          <w:sz w:val="40"/>
          <w:szCs w:val="40"/>
          <w:lang w:val="en-US"/>
        </w:rPr>
        <w:t xml:space="preserve">Social Media </w:t>
      </w:r>
      <w:r w:rsidR="00E03B49" w:rsidRPr="0020208A">
        <w:rPr>
          <w:rFonts w:asciiTheme="minorHAnsi" w:hAnsiTheme="minorHAnsi" w:cstheme="minorHAnsi"/>
          <w:sz w:val="40"/>
          <w:szCs w:val="40"/>
          <w:lang w:val="en-US"/>
        </w:rPr>
        <w:t>Posts</w:t>
      </w:r>
      <w:r w:rsidRPr="0020208A">
        <w:rPr>
          <w:rFonts w:asciiTheme="minorHAnsi" w:hAnsiTheme="minorHAnsi" w:cstheme="minorHAnsi"/>
          <w:sz w:val="40"/>
          <w:szCs w:val="40"/>
          <w:lang w:val="en-US"/>
        </w:rPr>
        <w:t xml:space="preserve"> – ESC </w:t>
      </w:r>
      <w:r w:rsidR="008A4C32">
        <w:rPr>
          <w:rFonts w:asciiTheme="minorHAnsi" w:hAnsiTheme="minorHAnsi" w:cstheme="minorHAnsi"/>
          <w:sz w:val="40"/>
          <w:szCs w:val="40"/>
          <w:lang w:val="en-US"/>
        </w:rPr>
        <w:t>202</w:t>
      </w:r>
      <w:r w:rsidR="001A1CA7">
        <w:rPr>
          <w:rFonts w:asciiTheme="minorHAnsi" w:hAnsiTheme="minorHAnsi" w:cstheme="minorHAnsi"/>
          <w:sz w:val="40"/>
          <w:szCs w:val="40"/>
          <w:lang w:val="en-US"/>
        </w:rPr>
        <w:t>5</w:t>
      </w:r>
      <w:r w:rsidRPr="0020208A">
        <w:rPr>
          <w:rFonts w:asciiTheme="minorHAnsi" w:hAnsiTheme="minorHAnsi" w:cstheme="minorHAnsi"/>
          <w:sz w:val="40"/>
          <w:szCs w:val="40"/>
          <w:lang w:val="en-US"/>
        </w:rPr>
        <w:t xml:space="preserve"> Survey</w:t>
      </w:r>
    </w:p>
    <w:p w14:paraId="71AA8429" w14:textId="77777777" w:rsidR="001F4D18" w:rsidRPr="0020208A" w:rsidRDefault="001F4D18" w:rsidP="001F4D18">
      <w:pPr>
        <w:rPr>
          <w:lang w:val="en-US"/>
        </w:rPr>
      </w:pPr>
    </w:p>
    <w:p w14:paraId="104FCD52" w14:textId="0C95744C" w:rsidR="00EF1BBD" w:rsidRPr="001F4D18" w:rsidRDefault="00EF1BBD" w:rsidP="00153FFD">
      <w:pPr>
        <w:spacing w:after="160" w:line="259" w:lineRule="auto"/>
        <w:jc w:val="left"/>
        <w:rPr>
          <w:rFonts w:asciiTheme="minorHAnsi" w:eastAsiaTheme="majorEastAsia" w:hAnsiTheme="minorHAnsi" w:cstheme="minorHAnsi"/>
          <w:b/>
          <w:color w:val="5F70AF" w:themeColor="accent2"/>
          <w:sz w:val="24"/>
          <w:szCs w:val="28"/>
        </w:rPr>
      </w:pPr>
      <w:bookmarkStart w:id="0" w:name="_Hlk148715472"/>
      <w:r w:rsidRPr="001F4D18">
        <w:rPr>
          <w:rFonts w:asciiTheme="minorHAnsi" w:eastAsiaTheme="majorEastAsia" w:hAnsiTheme="minorHAnsi" w:cstheme="minorHAnsi"/>
          <w:b/>
          <w:color w:val="5F70AF" w:themeColor="accent2"/>
          <w:sz w:val="24"/>
          <w:szCs w:val="28"/>
        </w:rPr>
        <w:t>Facebook</w:t>
      </w:r>
      <w:r w:rsidR="009037E0">
        <w:rPr>
          <w:rFonts w:asciiTheme="minorHAnsi" w:eastAsiaTheme="majorEastAsia" w:hAnsiTheme="minorHAnsi" w:cstheme="minorHAnsi"/>
          <w:b/>
          <w:color w:val="5F70AF" w:themeColor="accent2"/>
          <w:sz w:val="24"/>
          <w:szCs w:val="28"/>
        </w:rPr>
        <w:t xml:space="preserve"> &amp; </w:t>
      </w:r>
      <w:r w:rsidR="009037E0" w:rsidRPr="00D62F59">
        <w:rPr>
          <w:rFonts w:asciiTheme="minorHAnsi" w:eastAsiaTheme="majorEastAsia" w:hAnsiTheme="minorHAnsi" w:cstheme="minorHAnsi"/>
          <w:b/>
          <w:color w:val="5F70AF" w:themeColor="accent2"/>
          <w:sz w:val="24"/>
          <w:szCs w:val="28"/>
        </w:rPr>
        <w:t xml:space="preserve">Instagram </w:t>
      </w:r>
    </w:p>
    <w:tbl>
      <w:tblPr>
        <w:tblStyle w:val="GridTable5Dark-Accent21"/>
        <w:tblW w:w="5000" w:type="pct"/>
        <w:tblLook w:val="04A0" w:firstRow="1" w:lastRow="0" w:firstColumn="1" w:lastColumn="0" w:noHBand="0" w:noVBand="1"/>
      </w:tblPr>
      <w:tblGrid>
        <w:gridCol w:w="4244"/>
        <w:gridCol w:w="5389"/>
      </w:tblGrid>
      <w:tr w:rsidR="00B8043A" w:rsidRPr="00EE6B24" w14:paraId="1C639224" w14:textId="77777777" w:rsidTr="001C17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3" w:type="pct"/>
            <w:tcBorders>
              <w:left w:val="nil"/>
              <w:right w:val="single" w:sz="4" w:space="0" w:color="FFFFFF" w:themeColor="background1"/>
            </w:tcBorders>
          </w:tcPr>
          <w:p w14:paraId="04073C2E" w14:textId="77777777" w:rsidR="00B8043A" w:rsidRPr="001F4D18" w:rsidRDefault="00B8043A">
            <w:pPr>
              <w:rPr>
                <w:rFonts w:asciiTheme="minorHAnsi" w:eastAsia="Calibri" w:hAnsiTheme="minorHAnsi" w:cstheme="minorHAnsi"/>
              </w:rPr>
            </w:pPr>
            <w:r w:rsidRPr="001F4D18">
              <w:rPr>
                <w:rFonts w:asciiTheme="minorHAnsi" w:eastAsia="Calibri" w:hAnsiTheme="minorHAnsi" w:cstheme="minorHAnsi"/>
              </w:rPr>
              <w:t xml:space="preserve">Channel </w:t>
            </w:r>
          </w:p>
        </w:tc>
        <w:tc>
          <w:tcPr>
            <w:tcW w:w="2797" w:type="pct"/>
            <w:tcBorders>
              <w:left w:val="single" w:sz="4" w:space="0" w:color="FFFFFF" w:themeColor="background1"/>
              <w:right w:val="single" w:sz="4" w:space="0" w:color="FFFFFF" w:themeColor="background1"/>
            </w:tcBorders>
            <w:shd w:val="clear" w:color="auto" w:fill="D9D9D9" w:themeFill="background1" w:themeFillShade="D9"/>
          </w:tcPr>
          <w:p w14:paraId="3E2810CD" w14:textId="1B3ED18D" w:rsidR="00B8043A" w:rsidRPr="001F4D18" w:rsidRDefault="00B8043A" w:rsidP="001F4D18">
            <w:pPr>
              <w:spacing w:after="160" w:line="259" w:lineRule="auto"/>
              <w:jc w:val="left"/>
              <w:cnfStyle w:val="100000000000" w:firstRow="1" w:lastRow="0" w:firstColumn="0" w:lastColumn="0" w:oddVBand="0" w:evenVBand="0" w:oddHBand="0" w:evenHBand="0" w:firstRowFirstColumn="0" w:firstRowLastColumn="0" w:lastRowFirstColumn="0" w:lastRowLastColumn="0"/>
              <w:rPr>
                <w:rFonts w:asciiTheme="minorHAnsi" w:eastAsiaTheme="majorEastAsia" w:hAnsiTheme="minorHAnsi" w:cstheme="minorHAnsi"/>
                <w:color w:val="5F70AF" w:themeColor="accent2"/>
                <w:sz w:val="24"/>
                <w:szCs w:val="28"/>
              </w:rPr>
            </w:pPr>
            <w:r w:rsidRPr="001F4D18">
              <w:rPr>
                <w:rFonts w:asciiTheme="minorHAnsi" w:eastAsia="Calibri" w:hAnsiTheme="minorHAnsi" w:cstheme="minorHAnsi"/>
                <w:color w:val="auto"/>
              </w:rPr>
              <w:t>Facebook</w:t>
            </w:r>
            <w:r w:rsidR="009D3D38" w:rsidRPr="001F4D18">
              <w:rPr>
                <w:rFonts w:asciiTheme="minorHAnsi" w:eastAsia="Calibri" w:hAnsiTheme="minorHAnsi" w:cstheme="minorHAnsi"/>
                <w:color w:val="auto"/>
              </w:rPr>
              <w:t xml:space="preserve"> </w:t>
            </w:r>
            <w:r w:rsidR="009D3D38" w:rsidRPr="009037E0">
              <w:rPr>
                <w:rFonts w:asciiTheme="minorHAnsi" w:eastAsia="Calibri" w:hAnsiTheme="minorHAnsi" w:cstheme="minorHAnsi"/>
                <w:color w:val="auto"/>
              </w:rPr>
              <w:t xml:space="preserve">&amp; </w:t>
            </w:r>
            <w:r w:rsidR="009D3D38" w:rsidRPr="001F4D18">
              <w:rPr>
                <w:rFonts w:asciiTheme="minorHAnsi" w:eastAsiaTheme="majorEastAsia" w:hAnsiTheme="minorHAnsi" w:cstheme="minorHAnsi"/>
                <w:color w:val="auto"/>
                <w:sz w:val="24"/>
                <w:szCs w:val="28"/>
              </w:rPr>
              <w:t xml:space="preserve">Instagram </w:t>
            </w:r>
          </w:p>
        </w:tc>
      </w:tr>
      <w:tr w:rsidR="00B8043A" w:rsidRPr="00EE6B24" w14:paraId="250195C4" w14:textId="77777777" w:rsidTr="001C17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3" w:type="pct"/>
            <w:tcBorders>
              <w:left w:val="nil"/>
            </w:tcBorders>
          </w:tcPr>
          <w:p w14:paraId="32EA336A" w14:textId="77777777" w:rsidR="00B8043A" w:rsidRPr="001F4D18" w:rsidRDefault="00B8043A">
            <w:pPr>
              <w:rPr>
                <w:rFonts w:asciiTheme="minorHAnsi" w:eastAsia="Calibri" w:hAnsiTheme="minorHAnsi" w:cstheme="minorHAnsi"/>
              </w:rPr>
            </w:pPr>
            <w:r w:rsidRPr="001F4D18">
              <w:rPr>
                <w:rFonts w:asciiTheme="minorHAnsi" w:eastAsia="Calibri" w:hAnsiTheme="minorHAnsi" w:cstheme="minorHAnsi"/>
              </w:rPr>
              <w:t>Topic</w:t>
            </w:r>
          </w:p>
        </w:tc>
        <w:tc>
          <w:tcPr>
            <w:tcW w:w="2797" w:type="pct"/>
            <w:shd w:val="clear" w:color="auto" w:fill="D9D9D9" w:themeFill="background1" w:themeFillShade="D9"/>
          </w:tcPr>
          <w:p w14:paraId="05DF7681" w14:textId="31801327" w:rsidR="00B8043A" w:rsidRPr="001F4D18" w:rsidRDefault="007A5ABE">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Pr>
                <w:rFonts w:asciiTheme="minorHAnsi" w:eastAsia="Calibri" w:hAnsiTheme="minorHAnsi" w:cstheme="minorHAnsi"/>
              </w:rPr>
              <w:t>Participate</w:t>
            </w:r>
            <w:r w:rsidR="00B8043A" w:rsidRPr="001F4D18">
              <w:rPr>
                <w:rFonts w:asciiTheme="minorHAnsi" w:eastAsia="Calibri" w:hAnsiTheme="minorHAnsi" w:cstheme="minorHAnsi"/>
              </w:rPr>
              <w:t xml:space="preserve"> </w:t>
            </w:r>
            <w:r w:rsidR="005F3FF7">
              <w:rPr>
                <w:rFonts w:asciiTheme="minorHAnsi" w:eastAsia="Calibri" w:hAnsiTheme="minorHAnsi" w:cstheme="minorHAnsi"/>
              </w:rPr>
              <w:t>in</w:t>
            </w:r>
            <w:r w:rsidR="00B8043A" w:rsidRPr="001F4D18">
              <w:rPr>
                <w:rFonts w:asciiTheme="minorHAnsi" w:eastAsia="Calibri" w:hAnsiTheme="minorHAnsi" w:cstheme="minorHAnsi"/>
              </w:rPr>
              <w:t xml:space="preserve"> the ESC </w:t>
            </w:r>
            <w:r w:rsidR="005F3FF7">
              <w:rPr>
                <w:rFonts w:asciiTheme="minorHAnsi" w:eastAsia="Calibri" w:hAnsiTheme="minorHAnsi" w:cstheme="minorHAnsi"/>
              </w:rPr>
              <w:t>Survey</w:t>
            </w:r>
            <w:r w:rsidR="00B8043A" w:rsidRPr="001F4D18">
              <w:rPr>
                <w:rFonts w:asciiTheme="minorHAnsi" w:eastAsia="Calibri" w:hAnsiTheme="minorHAnsi" w:cstheme="minorHAnsi"/>
              </w:rPr>
              <w:t xml:space="preserve"> 202</w:t>
            </w:r>
            <w:r w:rsidR="001C17E1">
              <w:rPr>
                <w:rFonts w:asciiTheme="minorHAnsi" w:eastAsia="Calibri" w:hAnsiTheme="minorHAnsi" w:cstheme="minorHAnsi"/>
              </w:rPr>
              <w:t>5</w:t>
            </w:r>
          </w:p>
        </w:tc>
      </w:tr>
      <w:bookmarkEnd w:id="0"/>
    </w:tbl>
    <w:p w14:paraId="5C7CEDC3" w14:textId="77777777" w:rsidR="00A968B3" w:rsidRPr="001F4D18" w:rsidRDefault="00A968B3" w:rsidP="00153FFD">
      <w:pPr>
        <w:spacing w:after="160" w:line="259" w:lineRule="auto"/>
        <w:jc w:val="left"/>
        <w:rPr>
          <w:rFonts w:asciiTheme="minorHAnsi" w:eastAsiaTheme="majorEastAsia" w:hAnsiTheme="minorHAnsi" w:cstheme="minorHAnsi"/>
          <w:bCs/>
          <w:color w:val="5F70AF" w:themeColor="accent2"/>
          <w:sz w:val="24"/>
          <w:szCs w:val="28"/>
        </w:rPr>
      </w:pPr>
    </w:p>
    <w:p w14:paraId="23F3A7C9" w14:textId="56F731F4" w:rsidR="006F1311" w:rsidRDefault="00E92BFC" w:rsidP="006F1311">
      <w:pPr>
        <w:spacing w:after="160" w:line="259" w:lineRule="auto"/>
        <w:jc w:val="left"/>
        <w:rPr>
          <w:rFonts w:asciiTheme="minorHAnsi" w:eastAsiaTheme="majorEastAsia" w:hAnsiTheme="minorHAnsi" w:cstheme="minorHAnsi"/>
          <w:b/>
          <w:bCs/>
          <w:color w:val="5F70AF" w:themeColor="accent2"/>
          <w:sz w:val="24"/>
          <w:szCs w:val="28"/>
        </w:rPr>
      </w:pPr>
      <w:r w:rsidRPr="61DC3672">
        <w:rPr>
          <w:rFonts w:asciiTheme="minorHAnsi" w:eastAsia="Times New Roman" w:hAnsiTheme="minorHAnsi"/>
          <w:color w:val="000000" w:themeColor="text1"/>
        </w:rPr>
        <w:t xml:space="preserve"> </w:t>
      </w:r>
      <w:r w:rsidR="006F1311" w:rsidRPr="61DC3672">
        <w:rPr>
          <w:rFonts w:asciiTheme="minorHAnsi" w:eastAsiaTheme="majorEastAsia" w:hAnsiTheme="minorHAnsi"/>
          <w:b/>
          <w:color w:val="5F70AF" w:themeColor="accent2"/>
          <w:sz w:val="24"/>
          <w:szCs w:val="24"/>
        </w:rPr>
        <w:t>Text:</w:t>
      </w:r>
    </w:p>
    <w:p w14:paraId="38F066B6" w14:textId="72795FF1" w:rsidR="0067479C" w:rsidRPr="001F4D18" w:rsidRDefault="000B58B4" w:rsidP="0D912393">
      <w:pPr>
        <w:spacing w:after="160" w:line="259" w:lineRule="auto"/>
        <w:jc w:val="left"/>
        <w:rPr>
          <w:rFonts w:asciiTheme="minorHAnsi" w:eastAsiaTheme="majorEastAsia" w:hAnsiTheme="minorHAnsi"/>
          <w:b/>
          <w:bCs/>
          <w:color w:val="5F70AF" w:themeColor="accent2"/>
          <w:sz w:val="24"/>
          <w:szCs w:val="24"/>
        </w:rPr>
      </w:pPr>
      <w:r w:rsidRPr="61DC3672">
        <w:rPr>
          <w:rFonts w:asciiTheme="minorHAnsi" w:eastAsiaTheme="majorEastAsia" w:hAnsiTheme="minorHAnsi"/>
          <w:b/>
          <w:bCs/>
          <w:color w:val="5F70AF" w:themeColor="accent2"/>
          <w:sz w:val="24"/>
          <w:szCs w:val="24"/>
        </w:rPr>
        <w:t>…………………..</w:t>
      </w:r>
      <w:r w:rsidR="74913571" w:rsidRPr="61DC3672">
        <w:rPr>
          <w:rFonts w:asciiTheme="minorHAnsi" w:eastAsiaTheme="majorEastAsia" w:hAnsiTheme="minorHAnsi"/>
          <w:b/>
          <w:bCs/>
          <w:color w:val="5F70AF" w:themeColor="accent2"/>
          <w:sz w:val="24"/>
          <w:szCs w:val="24"/>
        </w:rPr>
        <w:t xml:space="preserve"> </w:t>
      </w:r>
    </w:p>
    <w:p w14:paraId="12691DD4" w14:textId="4699B948" w:rsidR="37D02AC9" w:rsidRDefault="37D02AC9" w:rsidP="0D912393">
      <w:pPr>
        <w:spacing w:before="240" w:after="240"/>
        <w:jc w:val="left"/>
        <w:rPr>
          <w:rFonts w:ascii="Calibri" w:eastAsia="Calibri" w:hAnsi="Calibri" w:cs="Calibri"/>
        </w:rPr>
      </w:pPr>
      <w:r w:rsidRPr="0D912393">
        <w:rPr>
          <w:rFonts w:ascii="Calibri" w:eastAsia="Calibri" w:hAnsi="Calibri" w:cs="Calibri"/>
        </w:rPr>
        <w:t xml:space="preserve">📣 </w:t>
      </w:r>
      <w:r w:rsidR="00833720">
        <w:rPr>
          <w:rFonts w:ascii="Calibri" w:eastAsia="Calibri" w:hAnsi="Calibri" w:cs="Calibri"/>
        </w:rPr>
        <w:t>Take part in</w:t>
      </w:r>
      <w:r w:rsidR="00833720" w:rsidRPr="0D912393">
        <w:rPr>
          <w:rFonts w:ascii="Calibri" w:eastAsia="Calibri" w:hAnsi="Calibri" w:cs="Calibri"/>
        </w:rPr>
        <w:t xml:space="preserve"> </w:t>
      </w:r>
      <w:r w:rsidRPr="0D912393">
        <w:rPr>
          <w:rFonts w:ascii="Calibri" w:eastAsia="Calibri" w:hAnsi="Calibri" w:cs="Calibri"/>
        </w:rPr>
        <w:t>the 202</w:t>
      </w:r>
      <w:r w:rsidR="001C17E1">
        <w:rPr>
          <w:rFonts w:ascii="Calibri" w:eastAsia="Calibri" w:hAnsi="Calibri" w:cs="Calibri"/>
        </w:rPr>
        <w:t>5</w:t>
      </w:r>
      <w:r w:rsidRPr="0D912393">
        <w:rPr>
          <w:rFonts w:ascii="Calibri" w:eastAsia="Calibri" w:hAnsi="Calibri" w:cs="Calibri"/>
        </w:rPr>
        <w:t xml:space="preserve"> </w:t>
      </w:r>
      <w:r w:rsidR="47796E51" w:rsidRPr="0D912393">
        <w:rPr>
          <w:rFonts w:asciiTheme="minorHAnsi" w:eastAsia="Times New Roman" w:hAnsiTheme="minorHAnsi"/>
          <w:color w:val="004494" w:themeColor="accent1"/>
          <w:lang w:val="en-US"/>
        </w:rPr>
        <w:t>#</w:t>
      </w:r>
      <w:proofErr w:type="spellStart"/>
      <w:r w:rsidR="47796E51" w:rsidRPr="0D912393">
        <w:rPr>
          <w:rFonts w:asciiTheme="minorHAnsi" w:eastAsia="Times New Roman" w:hAnsiTheme="minorHAnsi"/>
          <w:color w:val="004494" w:themeColor="accent1"/>
          <w:lang w:val="en-US"/>
        </w:rPr>
        <w:t>EuropeanStudentCard</w:t>
      </w:r>
      <w:proofErr w:type="spellEnd"/>
      <w:r w:rsidRPr="0D912393">
        <w:rPr>
          <w:rFonts w:ascii="Calibri" w:eastAsia="Calibri" w:hAnsi="Calibri" w:cs="Calibri"/>
        </w:rPr>
        <w:t xml:space="preserve"> Survey!</w:t>
      </w:r>
    </w:p>
    <w:p w14:paraId="1864B2F6" w14:textId="6ABAEF52" w:rsidR="37D02AC9" w:rsidRDefault="37D02AC9" w:rsidP="0D912393">
      <w:pPr>
        <w:spacing w:before="240" w:after="240"/>
        <w:jc w:val="left"/>
        <w:rPr>
          <w:rFonts w:ascii="Calibri" w:eastAsia="Calibri" w:hAnsi="Calibri" w:cs="Calibri"/>
        </w:rPr>
      </w:pPr>
      <w:r w:rsidRPr="5ED06ACD">
        <w:rPr>
          <w:rFonts w:ascii="Calibri" w:eastAsia="Calibri" w:hAnsi="Calibri" w:cs="Calibri"/>
        </w:rPr>
        <w:t xml:space="preserve">With </w:t>
      </w:r>
      <w:r w:rsidR="0F32707A" w:rsidRPr="5ED06ACD">
        <w:rPr>
          <w:rFonts w:ascii="Calibri" w:eastAsia="Calibri" w:hAnsi="Calibri" w:cs="Calibri"/>
        </w:rPr>
        <w:t xml:space="preserve">over </w:t>
      </w:r>
      <w:r w:rsidR="001C17E1">
        <w:rPr>
          <w:rFonts w:ascii="Calibri" w:eastAsia="Calibri" w:hAnsi="Calibri" w:cs="Calibri"/>
        </w:rPr>
        <w:t>4</w:t>
      </w:r>
      <w:r w:rsidRPr="5ED06ACD">
        <w:rPr>
          <w:rFonts w:ascii="Calibri" w:eastAsia="Calibri" w:hAnsi="Calibri" w:cs="Calibri"/>
        </w:rPr>
        <w:t xml:space="preserve"> million </w:t>
      </w:r>
      <w:r w:rsidR="00320DC1" w:rsidRPr="5ED06ACD">
        <w:rPr>
          <w:rFonts w:ascii="Calibri" w:eastAsia="Calibri" w:hAnsi="Calibri" w:cs="Calibri"/>
        </w:rPr>
        <w:t xml:space="preserve">issued </w:t>
      </w:r>
      <w:r w:rsidRPr="5ED06ACD">
        <w:rPr>
          <w:rFonts w:ascii="Calibri" w:eastAsia="Calibri" w:hAnsi="Calibri" w:cs="Calibri"/>
        </w:rPr>
        <w:t>E</w:t>
      </w:r>
      <w:r w:rsidR="650F1A32" w:rsidRPr="5ED06ACD">
        <w:rPr>
          <w:rFonts w:ascii="Calibri" w:eastAsia="Calibri" w:hAnsi="Calibri" w:cs="Calibri"/>
        </w:rPr>
        <w:t>uropean Student Cards</w:t>
      </w:r>
      <w:r w:rsidRPr="5ED06ACD">
        <w:rPr>
          <w:rFonts w:ascii="Calibri" w:eastAsia="Calibri" w:hAnsi="Calibri" w:cs="Calibri"/>
        </w:rPr>
        <w:t>, we’re growing fast</w:t>
      </w:r>
      <w:r w:rsidR="00320DC1" w:rsidRPr="5ED06ACD">
        <w:rPr>
          <w:rFonts w:ascii="Calibri" w:eastAsia="Calibri" w:hAnsi="Calibri" w:cs="Calibri"/>
        </w:rPr>
        <w:t>!</w:t>
      </w:r>
      <w:r w:rsidRPr="5ED06ACD">
        <w:rPr>
          <w:rFonts w:ascii="Calibri" w:eastAsia="Calibri" w:hAnsi="Calibri" w:cs="Calibri"/>
        </w:rPr>
        <w:t xml:space="preserve"> 🚀 </w:t>
      </w:r>
      <w:r w:rsidR="00BA2ACC" w:rsidRPr="5ED06ACD">
        <w:rPr>
          <w:rFonts w:ascii="Calibri" w:eastAsia="Calibri" w:hAnsi="Calibri" w:cs="Calibri"/>
        </w:rPr>
        <w:t xml:space="preserve">We </w:t>
      </w:r>
      <w:r w:rsidR="00D52DF0" w:rsidRPr="5ED06ACD">
        <w:rPr>
          <w:rFonts w:ascii="Calibri" w:eastAsia="Calibri" w:hAnsi="Calibri" w:cs="Calibri"/>
        </w:rPr>
        <w:t>wan</w:t>
      </w:r>
      <w:r w:rsidR="00B9730D" w:rsidRPr="5ED06ACD">
        <w:rPr>
          <w:rFonts w:ascii="Calibri" w:eastAsia="Calibri" w:hAnsi="Calibri" w:cs="Calibri"/>
        </w:rPr>
        <w:t xml:space="preserve">t </w:t>
      </w:r>
      <w:r w:rsidR="4A76A2FD" w:rsidRPr="5ED06ACD">
        <w:rPr>
          <w:rFonts w:ascii="Calibri" w:eastAsia="Calibri" w:hAnsi="Calibri" w:cs="Calibri"/>
        </w:rPr>
        <w:t>to hear</w:t>
      </w:r>
      <w:r w:rsidRPr="5ED06ACD">
        <w:rPr>
          <w:rFonts w:ascii="Calibri" w:eastAsia="Calibri" w:hAnsi="Calibri" w:cs="Calibri"/>
        </w:rPr>
        <w:t xml:space="preserve"> </w:t>
      </w:r>
      <w:r w:rsidR="4BD3512D" w:rsidRPr="5ED06ACD">
        <w:rPr>
          <w:rFonts w:ascii="Calibri" w:eastAsia="Calibri" w:hAnsi="Calibri" w:cs="Calibri"/>
          <w:b/>
          <w:bCs/>
        </w:rPr>
        <w:t xml:space="preserve">YOUR </w:t>
      </w:r>
      <w:r w:rsidR="67D8D8C1" w:rsidRPr="5ED06ACD">
        <w:rPr>
          <w:rFonts w:ascii="Calibri" w:eastAsia="Calibri" w:hAnsi="Calibri" w:cs="Calibri"/>
          <w:b/>
          <w:bCs/>
        </w:rPr>
        <w:t xml:space="preserve">thoughts and </w:t>
      </w:r>
      <w:r w:rsidR="009F4A39" w:rsidRPr="5ED06ACD">
        <w:rPr>
          <w:rFonts w:ascii="Calibri" w:eastAsia="Calibri" w:hAnsi="Calibri" w:cs="Calibri"/>
          <w:b/>
          <w:bCs/>
        </w:rPr>
        <w:t xml:space="preserve">suggestions </w:t>
      </w:r>
      <w:r w:rsidRPr="5ED06ACD">
        <w:rPr>
          <w:rFonts w:ascii="Calibri" w:eastAsia="Calibri" w:hAnsi="Calibri" w:cs="Calibri"/>
        </w:rPr>
        <w:t xml:space="preserve">to keep shaping the future of </w:t>
      </w:r>
      <w:r w:rsidR="27CAB72C" w:rsidRPr="5ED06ACD">
        <w:rPr>
          <w:rFonts w:ascii="Calibri" w:eastAsia="Calibri" w:hAnsi="Calibri" w:cs="Calibri"/>
        </w:rPr>
        <w:t xml:space="preserve">student </w:t>
      </w:r>
      <w:r w:rsidRPr="5ED06ACD">
        <w:rPr>
          <w:rFonts w:ascii="Calibri" w:eastAsia="Calibri" w:hAnsi="Calibri" w:cs="Calibri"/>
        </w:rPr>
        <w:t>mobility in Europe. 🌍</w:t>
      </w:r>
    </w:p>
    <w:p w14:paraId="3D7A5500" w14:textId="1B5553F4" w:rsidR="37D02AC9" w:rsidRDefault="37D02AC9" w:rsidP="0D912393">
      <w:pPr>
        <w:spacing w:before="240" w:after="240"/>
        <w:jc w:val="left"/>
        <w:rPr>
          <w:rFonts w:ascii="Calibri" w:eastAsia="Calibri" w:hAnsi="Calibri" w:cs="Calibri"/>
        </w:rPr>
      </w:pPr>
      <w:r w:rsidRPr="0D912393">
        <w:rPr>
          <w:rFonts w:ascii="Calibri" w:eastAsia="Calibri" w:hAnsi="Calibri" w:cs="Calibri"/>
        </w:rPr>
        <w:t xml:space="preserve">Last year, over </w:t>
      </w:r>
      <w:r w:rsidR="001C17E1">
        <w:rPr>
          <w:rFonts w:ascii="Calibri" w:eastAsia="Calibri" w:hAnsi="Calibri" w:cs="Calibri"/>
        </w:rPr>
        <w:t>5</w:t>
      </w:r>
      <w:r w:rsidRPr="0D912393">
        <w:rPr>
          <w:rFonts w:ascii="Calibri" w:eastAsia="Calibri" w:hAnsi="Calibri" w:cs="Calibri"/>
        </w:rPr>
        <w:t>,</w:t>
      </w:r>
      <w:r w:rsidR="001C17E1">
        <w:rPr>
          <w:rFonts w:ascii="Calibri" w:eastAsia="Calibri" w:hAnsi="Calibri" w:cs="Calibri"/>
        </w:rPr>
        <w:t>4</w:t>
      </w:r>
      <w:r w:rsidRPr="0D912393">
        <w:rPr>
          <w:rFonts w:ascii="Calibri" w:eastAsia="Calibri" w:hAnsi="Calibri" w:cs="Calibri"/>
        </w:rPr>
        <w:t xml:space="preserve">00 responses came in from 33 Erasmus+ countries. </w:t>
      </w:r>
      <w:r w:rsidR="00250C45">
        <w:rPr>
          <w:rFonts w:ascii="Calibri" w:eastAsia="Calibri" w:hAnsi="Calibri" w:cs="Calibri"/>
        </w:rPr>
        <w:t xml:space="preserve">Help us </w:t>
      </w:r>
      <w:r w:rsidRPr="0D912393">
        <w:rPr>
          <w:rFonts w:ascii="Calibri" w:eastAsia="Calibri" w:hAnsi="Calibri" w:cs="Calibri"/>
        </w:rPr>
        <w:t>go even further</w:t>
      </w:r>
      <w:r w:rsidR="69C2F2F3" w:rsidRPr="61DC3672">
        <w:rPr>
          <w:rFonts w:ascii="Calibri" w:eastAsia="Calibri" w:hAnsi="Calibri" w:cs="Calibri"/>
        </w:rPr>
        <w:t xml:space="preserve"> this year</w:t>
      </w:r>
      <w:r w:rsidRPr="61DC3672">
        <w:rPr>
          <w:rFonts w:ascii="Calibri" w:eastAsia="Calibri" w:hAnsi="Calibri" w:cs="Calibri"/>
        </w:rPr>
        <w:t>!</w:t>
      </w:r>
      <w:r w:rsidRPr="0D912393">
        <w:rPr>
          <w:rFonts w:ascii="Calibri" w:eastAsia="Calibri" w:hAnsi="Calibri" w:cs="Calibri"/>
        </w:rPr>
        <w:t xml:space="preserve"> 🌟</w:t>
      </w:r>
    </w:p>
    <w:p w14:paraId="3C70AF49" w14:textId="194F0235" w:rsidR="37D02AC9" w:rsidRDefault="37D02AC9" w:rsidP="0D912393">
      <w:pPr>
        <w:spacing w:before="240" w:after="240"/>
        <w:jc w:val="left"/>
        <w:rPr>
          <w:rFonts w:ascii="Calibri" w:eastAsia="Calibri" w:hAnsi="Calibri" w:cs="Calibri"/>
          <w:b/>
          <w:bCs/>
        </w:rPr>
      </w:pPr>
      <w:r w:rsidRPr="0D912393">
        <w:rPr>
          <w:rFonts w:ascii="Calibri" w:eastAsia="Calibri" w:hAnsi="Calibri" w:cs="Calibri"/>
        </w:rPr>
        <w:t xml:space="preserve">👉 Are you a </w:t>
      </w:r>
      <w:r w:rsidR="00797C12">
        <w:rPr>
          <w:rFonts w:ascii="Calibri" w:eastAsia="Calibri" w:hAnsi="Calibri" w:cs="Calibri"/>
        </w:rPr>
        <w:t xml:space="preserve">higher education </w:t>
      </w:r>
      <w:r w:rsidRPr="0D912393">
        <w:rPr>
          <w:rFonts w:ascii="Calibri" w:eastAsia="Calibri" w:hAnsi="Calibri" w:cs="Calibri"/>
        </w:rPr>
        <w:t>student</w:t>
      </w:r>
      <w:r w:rsidR="004D45C5">
        <w:rPr>
          <w:rFonts w:ascii="Calibri" w:eastAsia="Calibri" w:hAnsi="Calibri" w:cs="Calibri"/>
        </w:rPr>
        <w:t xml:space="preserve">, </w:t>
      </w:r>
      <w:r w:rsidR="000A54B6">
        <w:rPr>
          <w:rFonts w:ascii="Calibri" w:eastAsia="Calibri" w:hAnsi="Calibri" w:cs="Calibri"/>
        </w:rPr>
        <w:t>staff member</w:t>
      </w:r>
      <w:r w:rsidR="004D45C5">
        <w:rPr>
          <w:rFonts w:ascii="Calibri" w:eastAsia="Calibri" w:hAnsi="Calibri" w:cs="Calibri"/>
        </w:rPr>
        <w:t xml:space="preserve">, or student service provider </w:t>
      </w:r>
      <w:r w:rsidR="000A54B6">
        <w:rPr>
          <w:rFonts w:ascii="Calibri" w:eastAsia="Calibri" w:hAnsi="Calibri" w:cs="Calibri"/>
        </w:rPr>
        <w:t>in Europe</w:t>
      </w:r>
      <w:r w:rsidRPr="61DC3672">
        <w:rPr>
          <w:rFonts w:ascii="Calibri" w:eastAsia="Calibri" w:hAnsi="Calibri" w:cs="Calibri"/>
        </w:rPr>
        <w:t>?</w:t>
      </w:r>
      <w:r w:rsidRPr="0D912393">
        <w:rPr>
          <w:rFonts w:ascii="Calibri" w:eastAsia="Calibri" w:hAnsi="Calibri" w:cs="Calibri"/>
        </w:rPr>
        <w:t xml:space="preserve"> </w:t>
      </w:r>
      <w:r w:rsidRPr="0D912393">
        <w:rPr>
          <w:rFonts w:ascii="Calibri" w:eastAsia="Calibri" w:hAnsi="Calibri" w:cs="Calibri"/>
          <w:b/>
          <w:bCs/>
        </w:rPr>
        <w:t>Your voice matters!</w:t>
      </w:r>
    </w:p>
    <w:p w14:paraId="75B7FC74" w14:textId="74DA13E7" w:rsidR="37D02AC9" w:rsidRPr="009C03EF" w:rsidRDefault="37D02AC9" w:rsidP="0D912393">
      <w:pPr>
        <w:spacing w:before="240" w:after="240"/>
        <w:jc w:val="left"/>
        <w:rPr>
          <w:rFonts w:ascii="Calibri" w:eastAsia="Calibri" w:hAnsi="Calibri" w:cs="Calibri"/>
        </w:rPr>
      </w:pPr>
      <w:r w:rsidRPr="009C03EF">
        <w:rPr>
          <w:rFonts w:ascii="Calibri" w:eastAsia="Calibri" w:hAnsi="Calibri" w:cs="Calibri"/>
        </w:rPr>
        <w:t xml:space="preserve">🕐 It </w:t>
      </w:r>
      <w:r w:rsidR="01BC6638" w:rsidRPr="009C03EF">
        <w:rPr>
          <w:rFonts w:ascii="Calibri" w:eastAsia="Calibri" w:hAnsi="Calibri" w:cs="Calibri"/>
        </w:rPr>
        <w:t xml:space="preserve">only </w:t>
      </w:r>
      <w:r w:rsidRPr="009C03EF">
        <w:rPr>
          <w:rFonts w:ascii="Calibri" w:eastAsia="Calibri" w:hAnsi="Calibri" w:cs="Calibri"/>
        </w:rPr>
        <w:t>takes 10 minutes. Fill out the survey here</w:t>
      </w:r>
      <w:r w:rsidR="7342BB5F" w:rsidRPr="009C03EF">
        <w:rPr>
          <w:rFonts w:ascii="Calibri" w:eastAsia="Calibri" w:hAnsi="Calibri" w:cs="Calibri"/>
        </w:rPr>
        <w:t>:</w:t>
      </w:r>
      <w:r w:rsidR="67D75B90" w:rsidRPr="009C03EF">
        <w:rPr>
          <w:rFonts w:ascii="Calibri" w:eastAsia="Calibri" w:hAnsi="Calibri" w:cs="Calibri"/>
        </w:rPr>
        <w:t xml:space="preserve"> </w:t>
      </w:r>
      <w:r w:rsidR="64EE5932" w:rsidRPr="001C17E1">
        <w:rPr>
          <w:rFonts w:asciiTheme="minorHAnsi" w:eastAsia="Times New Roman" w:hAnsiTheme="minorHAnsi"/>
          <w:color w:val="000000" w:themeColor="text1"/>
        </w:rPr>
        <w:t>[</w:t>
      </w:r>
      <w:hyperlink r:id="rId11" w:history="1">
        <w:r w:rsidR="005755B5" w:rsidRPr="00D5390A">
          <w:rPr>
            <w:rStyle w:val="Hyperlink"/>
          </w:rPr>
          <w:t>https://</w:t>
        </w:r>
        <w:proofErr w:type="spellStart"/>
        <w:r w:rsidR="005755B5" w:rsidRPr="00D5390A">
          <w:rPr>
            <w:rStyle w:val="Hyperlink"/>
          </w:rPr>
          <w:t>ec.europa.eu</w:t>
        </w:r>
        <w:proofErr w:type="spellEnd"/>
        <w:r w:rsidR="005755B5" w:rsidRPr="00D5390A">
          <w:rPr>
            <w:rStyle w:val="Hyperlink"/>
          </w:rPr>
          <w:t>/</w:t>
        </w:r>
        <w:proofErr w:type="spellStart"/>
        <w:r w:rsidR="005755B5" w:rsidRPr="00D5390A">
          <w:rPr>
            <w:rStyle w:val="Hyperlink"/>
          </w:rPr>
          <w:t>eusurvey</w:t>
        </w:r>
        <w:proofErr w:type="spellEnd"/>
        <w:r w:rsidR="005755B5" w:rsidRPr="00D5390A">
          <w:rPr>
            <w:rStyle w:val="Hyperlink"/>
          </w:rPr>
          <w:t>/runner/ESC_Survey_2025</w:t>
        </w:r>
      </w:hyperlink>
      <w:r w:rsidR="005755B5" w:rsidRPr="00D5390A">
        <w:t xml:space="preserve"> </w:t>
      </w:r>
      <w:r w:rsidR="64EE5932" w:rsidRPr="001C17E1">
        <w:rPr>
          <w:rFonts w:asciiTheme="minorHAnsi" w:eastAsia="Times New Roman" w:hAnsiTheme="minorHAnsi"/>
          <w:color w:val="000000" w:themeColor="text1"/>
        </w:rPr>
        <w:t>]</w:t>
      </w:r>
      <w:r w:rsidR="64EE5932" w:rsidRPr="009C03EF">
        <w:rPr>
          <w:rFonts w:ascii="Calibri" w:eastAsia="Calibri" w:hAnsi="Calibri" w:cs="Calibri"/>
        </w:rPr>
        <w:t xml:space="preserve"> </w:t>
      </w:r>
      <w:r w:rsidRPr="009C03EF">
        <w:rPr>
          <w:rFonts w:ascii="Calibri" w:eastAsia="Calibri" w:hAnsi="Calibri" w:cs="Calibri"/>
        </w:rPr>
        <w:t>🌐</w:t>
      </w:r>
    </w:p>
    <w:p w14:paraId="369770D6" w14:textId="3D7BC9BD" w:rsidR="37D02AC9" w:rsidRPr="009C03EF" w:rsidRDefault="37D02AC9" w:rsidP="0D912393">
      <w:pPr>
        <w:spacing w:before="240" w:after="240"/>
        <w:jc w:val="left"/>
        <w:rPr>
          <w:rFonts w:ascii="Calibri" w:eastAsia="Calibri" w:hAnsi="Calibri" w:cs="Calibri"/>
        </w:rPr>
      </w:pPr>
      <w:r w:rsidRPr="00BE28F5">
        <w:rPr>
          <w:rFonts w:ascii="Calibri" w:eastAsia="Calibri" w:hAnsi="Calibri" w:cs="Calibri"/>
        </w:rPr>
        <w:t xml:space="preserve">👉 Survey open until </w:t>
      </w:r>
      <w:r w:rsidR="006B0B7C">
        <w:rPr>
          <w:rFonts w:ascii="Calibri" w:eastAsia="Calibri" w:hAnsi="Calibri" w:cs="Calibri"/>
        </w:rPr>
        <w:t>7 November</w:t>
      </w:r>
      <w:r w:rsidR="00301158" w:rsidRPr="00BE28F5">
        <w:rPr>
          <w:rFonts w:ascii="Calibri" w:eastAsia="Calibri" w:hAnsi="Calibri" w:cs="Calibri"/>
        </w:rPr>
        <w:t xml:space="preserve"> </w:t>
      </w:r>
      <w:r w:rsidR="00EA2109">
        <w:rPr>
          <w:rFonts w:ascii="Calibri" w:eastAsia="Calibri" w:hAnsi="Calibri" w:cs="Calibri"/>
        </w:rPr>
        <w:t>2025</w:t>
      </w:r>
    </w:p>
    <w:p w14:paraId="08D52100" w14:textId="7BE6D313" w:rsidR="37D02AC9" w:rsidRDefault="37D02AC9" w:rsidP="0D912393">
      <w:pPr>
        <w:spacing w:before="240" w:after="240"/>
        <w:jc w:val="left"/>
        <w:rPr>
          <w:rFonts w:ascii="Calibri" w:eastAsia="Calibri" w:hAnsi="Calibri" w:cs="Calibri"/>
        </w:rPr>
      </w:pPr>
      <w:r w:rsidRPr="009C03EF">
        <w:rPr>
          <w:rFonts w:ascii="Calibri" w:eastAsia="Calibri" w:hAnsi="Calibri" w:cs="Calibri"/>
        </w:rPr>
        <w:t>#</w:t>
      </w:r>
      <w:proofErr w:type="spellStart"/>
      <w:r w:rsidRPr="009C03EF">
        <w:rPr>
          <w:rFonts w:ascii="Calibri" w:eastAsia="Calibri" w:hAnsi="Calibri" w:cs="Calibri"/>
        </w:rPr>
        <w:t>HigherEducation</w:t>
      </w:r>
      <w:proofErr w:type="spellEnd"/>
      <w:r w:rsidRPr="009C03EF">
        <w:rPr>
          <w:rFonts w:ascii="Calibri" w:eastAsia="Calibri" w:hAnsi="Calibri" w:cs="Calibri"/>
        </w:rPr>
        <w:t xml:space="preserve"> #ESC 🎓</w:t>
      </w:r>
    </w:p>
    <w:p w14:paraId="22240018" w14:textId="37311B11" w:rsidR="0D912393" w:rsidRDefault="0D912393" w:rsidP="61DC3672">
      <w:pPr>
        <w:spacing w:before="240" w:after="240" w:line="259" w:lineRule="auto"/>
        <w:jc w:val="left"/>
        <w:rPr>
          <w:rFonts w:asciiTheme="minorHAnsi" w:eastAsiaTheme="majorEastAsia" w:hAnsiTheme="minorHAnsi"/>
          <w:b/>
          <w:bCs/>
          <w:color w:val="5F70AF" w:themeColor="accent2"/>
          <w:sz w:val="24"/>
          <w:szCs w:val="24"/>
        </w:rPr>
      </w:pPr>
    </w:p>
    <w:p w14:paraId="66663F5E" w14:textId="6C76549F" w:rsidR="0067479C" w:rsidRPr="001F4D18" w:rsidRDefault="0067479C" w:rsidP="61DC3672">
      <w:pPr>
        <w:spacing w:before="240" w:after="240" w:line="259" w:lineRule="auto"/>
        <w:jc w:val="left"/>
        <w:rPr>
          <w:rFonts w:asciiTheme="minorHAnsi" w:eastAsiaTheme="majorEastAsia" w:hAnsiTheme="minorHAnsi"/>
          <w:b/>
          <w:color w:val="5F70AF" w:themeColor="accent2"/>
          <w:sz w:val="24"/>
          <w:szCs w:val="24"/>
        </w:rPr>
      </w:pPr>
      <w:r w:rsidRPr="61DC3672">
        <w:rPr>
          <w:rFonts w:asciiTheme="minorHAnsi" w:eastAsiaTheme="majorEastAsia" w:hAnsiTheme="minorHAnsi"/>
          <w:b/>
          <w:color w:val="5F70AF" w:themeColor="accent2"/>
          <w:sz w:val="24"/>
          <w:szCs w:val="24"/>
        </w:rPr>
        <w:t>Visual</w:t>
      </w:r>
      <w:r w:rsidR="004A09B7" w:rsidRPr="61DC3672">
        <w:rPr>
          <w:rFonts w:asciiTheme="minorHAnsi" w:eastAsiaTheme="majorEastAsia" w:hAnsiTheme="minorHAnsi"/>
          <w:b/>
          <w:color w:val="5F70AF" w:themeColor="accent2"/>
          <w:sz w:val="24"/>
          <w:szCs w:val="24"/>
        </w:rPr>
        <w:t xml:space="preserve"> (also file attached)</w:t>
      </w:r>
      <w:r w:rsidRPr="61DC3672">
        <w:rPr>
          <w:rFonts w:asciiTheme="minorHAnsi" w:eastAsiaTheme="majorEastAsia" w:hAnsiTheme="minorHAnsi"/>
          <w:b/>
          <w:color w:val="5F70AF" w:themeColor="accent2"/>
          <w:sz w:val="24"/>
          <w:szCs w:val="24"/>
        </w:rPr>
        <w:t>:</w:t>
      </w:r>
    </w:p>
    <w:p w14:paraId="78EDD1FE" w14:textId="1D966BA6" w:rsidR="00F464E7" w:rsidRPr="001F4D18" w:rsidRDefault="0067479C" w:rsidP="00F464E7">
      <w:pPr>
        <w:spacing w:after="160" w:line="259" w:lineRule="auto"/>
        <w:jc w:val="left"/>
        <w:rPr>
          <w:rFonts w:asciiTheme="minorHAnsi" w:eastAsiaTheme="majorEastAsia" w:hAnsiTheme="minorHAnsi"/>
          <w:b/>
          <w:color w:val="5F70AF" w:themeColor="accent2"/>
          <w:sz w:val="24"/>
          <w:szCs w:val="24"/>
        </w:rPr>
      </w:pPr>
      <w:r>
        <w:rPr>
          <w:noProof/>
        </w:rPr>
        <w:drawing>
          <wp:inline distT="0" distB="0" distL="0" distR="0" wp14:anchorId="76DF6BD1" wp14:editId="03545426">
            <wp:extent cx="1713537" cy="1713537"/>
            <wp:effectExtent l="0" t="0" r="1905" b="1905"/>
            <wp:docPr id="676693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13537" cy="1713537"/>
                    </a:xfrm>
                    <a:prstGeom prst="rect">
                      <a:avLst/>
                    </a:prstGeom>
                  </pic:spPr>
                </pic:pic>
              </a:graphicData>
            </a:graphic>
          </wp:inline>
        </w:drawing>
      </w:r>
    </w:p>
    <w:p w14:paraId="7D66DB8F" w14:textId="77777777" w:rsidR="00A11358" w:rsidRDefault="006F1311" w:rsidP="001F4D18">
      <w:pPr>
        <w:spacing w:after="160" w:line="259" w:lineRule="auto"/>
        <w:jc w:val="left"/>
        <w:rPr>
          <w:rFonts w:asciiTheme="minorHAnsi" w:hAnsiTheme="minorHAnsi" w:cstheme="minorHAnsi"/>
        </w:rPr>
      </w:pPr>
      <w:r w:rsidRPr="001F4D18">
        <w:rPr>
          <w:rFonts w:asciiTheme="minorHAnsi" w:hAnsiTheme="minorHAnsi" w:cstheme="minorHAnsi"/>
        </w:rPr>
        <w:t xml:space="preserve"> </w:t>
      </w:r>
    </w:p>
    <w:p w14:paraId="28FDF69B" w14:textId="77777777" w:rsidR="00A11358" w:rsidRDefault="00A11358" w:rsidP="001F4D18">
      <w:pPr>
        <w:spacing w:after="160" w:line="259" w:lineRule="auto"/>
        <w:jc w:val="left"/>
        <w:rPr>
          <w:rFonts w:asciiTheme="minorHAnsi" w:eastAsiaTheme="majorEastAsia" w:hAnsiTheme="minorHAnsi" w:cstheme="minorHAnsi"/>
          <w:b/>
          <w:sz w:val="24"/>
          <w:szCs w:val="28"/>
        </w:rPr>
      </w:pPr>
    </w:p>
    <w:p w14:paraId="11B4C8C7" w14:textId="5C9B4E6A" w:rsidR="00765ECC" w:rsidRPr="001F4D18" w:rsidRDefault="006F1311" w:rsidP="001F4D18">
      <w:pPr>
        <w:spacing w:after="160" w:line="259" w:lineRule="auto"/>
        <w:jc w:val="left"/>
        <w:rPr>
          <w:rFonts w:asciiTheme="minorHAnsi" w:eastAsiaTheme="majorEastAsia" w:hAnsiTheme="minorHAnsi" w:cstheme="minorHAnsi"/>
          <w:color w:val="5F70AF" w:themeColor="accent2"/>
          <w:szCs w:val="28"/>
        </w:rPr>
      </w:pPr>
      <w:r w:rsidRPr="001F4D18">
        <w:rPr>
          <w:rFonts w:asciiTheme="minorHAnsi" w:eastAsiaTheme="majorEastAsia" w:hAnsiTheme="minorHAnsi" w:cstheme="minorHAnsi"/>
          <w:b/>
          <w:color w:val="5F70AF" w:themeColor="accent2"/>
          <w:sz w:val="24"/>
          <w:szCs w:val="28"/>
        </w:rPr>
        <w:t xml:space="preserve">X – (Twitter) </w:t>
      </w:r>
    </w:p>
    <w:tbl>
      <w:tblPr>
        <w:tblStyle w:val="GridTable5Dark-Accent21"/>
        <w:tblW w:w="0" w:type="auto"/>
        <w:tblInd w:w="108" w:type="dxa"/>
        <w:tblLook w:val="04A0" w:firstRow="1" w:lastRow="0" w:firstColumn="1" w:lastColumn="0" w:noHBand="0" w:noVBand="1"/>
      </w:tblPr>
      <w:tblGrid>
        <w:gridCol w:w="1418"/>
        <w:gridCol w:w="6946"/>
      </w:tblGrid>
      <w:tr w:rsidR="00A968B3" w:rsidRPr="00EE6B24" w14:paraId="1E5393E4" w14:textId="77777777" w:rsidTr="00A968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left w:val="nil"/>
              <w:right w:val="single" w:sz="4" w:space="0" w:color="FFFFFF" w:themeColor="background1"/>
            </w:tcBorders>
          </w:tcPr>
          <w:p w14:paraId="5F8740B9" w14:textId="77777777" w:rsidR="00765ECC" w:rsidRPr="001F4D18" w:rsidRDefault="00765ECC">
            <w:pPr>
              <w:rPr>
                <w:rFonts w:asciiTheme="minorHAnsi" w:eastAsia="Calibri" w:hAnsiTheme="minorHAnsi" w:cstheme="minorHAnsi"/>
              </w:rPr>
            </w:pPr>
            <w:r w:rsidRPr="001F4D18">
              <w:rPr>
                <w:rFonts w:asciiTheme="minorHAnsi" w:eastAsia="Calibri" w:hAnsiTheme="minorHAnsi" w:cstheme="minorHAnsi"/>
              </w:rPr>
              <w:t xml:space="preserve">Channel </w:t>
            </w:r>
          </w:p>
        </w:tc>
        <w:tc>
          <w:tcPr>
            <w:tcW w:w="6946" w:type="dxa"/>
            <w:tcBorders>
              <w:top w:val="nil"/>
              <w:left w:val="single" w:sz="4" w:space="0" w:color="FFFFFF" w:themeColor="background1"/>
            </w:tcBorders>
            <w:shd w:val="clear" w:color="auto" w:fill="D9D9D9" w:themeFill="background1" w:themeFillShade="D9"/>
          </w:tcPr>
          <w:p w14:paraId="62CAEF84" w14:textId="0DAF7424" w:rsidR="00765ECC" w:rsidRPr="0020208A" w:rsidRDefault="00407787">
            <w:pP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20208A">
              <w:rPr>
                <w:rFonts w:asciiTheme="minorHAnsi" w:eastAsia="Calibri" w:hAnsiTheme="minorHAnsi" w:cstheme="minorHAnsi"/>
                <w:color w:val="auto"/>
              </w:rPr>
              <w:t>X</w:t>
            </w:r>
          </w:p>
        </w:tc>
      </w:tr>
      <w:tr w:rsidR="00EE6B24" w:rsidRPr="00EE6B24" w14:paraId="60E6C243" w14:textId="77777777" w:rsidTr="00A968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left w:val="nil"/>
            </w:tcBorders>
          </w:tcPr>
          <w:p w14:paraId="075D4BC0" w14:textId="77777777" w:rsidR="00765ECC" w:rsidRPr="001F4D18" w:rsidRDefault="00765ECC">
            <w:pPr>
              <w:rPr>
                <w:rFonts w:asciiTheme="minorHAnsi" w:eastAsia="Calibri" w:hAnsiTheme="minorHAnsi" w:cstheme="minorHAnsi"/>
              </w:rPr>
            </w:pPr>
            <w:r w:rsidRPr="001F4D18">
              <w:rPr>
                <w:rFonts w:asciiTheme="minorHAnsi" w:eastAsia="Calibri" w:hAnsiTheme="minorHAnsi" w:cstheme="minorHAnsi"/>
              </w:rPr>
              <w:lastRenderedPageBreak/>
              <w:t>Topic</w:t>
            </w:r>
          </w:p>
        </w:tc>
        <w:tc>
          <w:tcPr>
            <w:tcW w:w="6946" w:type="dxa"/>
            <w:shd w:val="clear" w:color="auto" w:fill="D9D9D9" w:themeFill="background1" w:themeFillShade="D9"/>
          </w:tcPr>
          <w:p w14:paraId="212FC7E3" w14:textId="503E4EDF" w:rsidR="00765ECC" w:rsidRPr="001F4D18" w:rsidRDefault="007A5ABE">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Pr>
                <w:rFonts w:asciiTheme="minorHAnsi" w:eastAsia="Calibri" w:hAnsiTheme="minorHAnsi" w:cstheme="minorHAnsi"/>
              </w:rPr>
              <w:t>Participate</w:t>
            </w:r>
            <w:r w:rsidR="00765ECC" w:rsidRPr="001F4D18">
              <w:rPr>
                <w:rFonts w:asciiTheme="minorHAnsi" w:eastAsia="Calibri" w:hAnsiTheme="minorHAnsi" w:cstheme="minorHAnsi"/>
              </w:rPr>
              <w:t xml:space="preserve"> </w:t>
            </w:r>
            <w:r w:rsidR="005F3FF7">
              <w:rPr>
                <w:rFonts w:asciiTheme="minorHAnsi" w:eastAsia="Calibri" w:hAnsiTheme="minorHAnsi" w:cstheme="minorHAnsi"/>
              </w:rPr>
              <w:t>in</w:t>
            </w:r>
            <w:r w:rsidR="00765ECC" w:rsidRPr="001F4D18">
              <w:rPr>
                <w:rFonts w:asciiTheme="minorHAnsi" w:eastAsia="Calibri" w:hAnsiTheme="minorHAnsi" w:cstheme="minorHAnsi"/>
              </w:rPr>
              <w:t xml:space="preserve"> the ESC </w:t>
            </w:r>
            <w:r w:rsidR="005F3FF7">
              <w:rPr>
                <w:rFonts w:asciiTheme="minorHAnsi" w:eastAsia="Calibri" w:hAnsiTheme="minorHAnsi" w:cstheme="minorHAnsi"/>
              </w:rPr>
              <w:t>Survey</w:t>
            </w:r>
            <w:r w:rsidR="00765ECC" w:rsidRPr="001F4D18">
              <w:rPr>
                <w:rFonts w:asciiTheme="minorHAnsi" w:eastAsia="Calibri" w:hAnsiTheme="minorHAnsi" w:cstheme="minorHAnsi"/>
              </w:rPr>
              <w:t xml:space="preserve"> </w:t>
            </w:r>
            <w:r w:rsidR="00622169">
              <w:rPr>
                <w:rFonts w:asciiTheme="minorHAnsi" w:eastAsia="Calibri" w:hAnsiTheme="minorHAnsi" w:cstheme="minorHAnsi"/>
              </w:rPr>
              <w:t>202</w:t>
            </w:r>
            <w:r w:rsidR="001C17E1">
              <w:rPr>
                <w:rFonts w:asciiTheme="minorHAnsi" w:eastAsia="Calibri" w:hAnsiTheme="minorHAnsi" w:cstheme="minorHAnsi"/>
              </w:rPr>
              <w:t>5</w:t>
            </w:r>
          </w:p>
        </w:tc>
      </w:tr>
    </w:tbl>
    <w:p w14:paraId="569DF096" w14:textId="77777777" w:rsidR="00F464E7" w:rsidRPr="001F4D18" w:rsidRDefault="00F464E7" w:rsidP="0D912393">
      <w:pPr>
        <w:spacing w:after="160" w:line="259" w:lineRule="auto"/>
        <w:jc w:val="left"/>
        <w:rPr>
          <w:rFonts w:asciiTheme="minorHAnsi" w:eastAsia="Times New Roman" w:hAnsiTheme="minorHAnsi"/>
          <w:strike/>
          <w:color w:val="000000"/>
          <w:sz w:val="18"/>
          <w:szCs w:val="18"/>
        </w:rPr>
      </w:pPr>
    </w:p>
    <w:p w14:paraId="2741F8C6" w14:textId="6D38852C" w:rsidR="006F1311" w:rsidRDefault="006F1311" w:rsidP="0D912393">
      <w:pPr>
        <w:spacing w:after="160" w:line="259" w:lineRule="auto"/>
        <w:jc w:val="left"/>
        <w:rPr>
          <w:rFonts w:asciiTheme="minorHAnsi" w:eastAsiaTheme="majorEastAsia" w:hAnsiTheme="minorHAnsi"/>
          <w:b/>
          <w:color w:val="5F70AF" w:themeColor="accent2"/>
        </w:rPr>
      </w:pPr>
      <w:r w:rsidRPr="61DC3672">
        <w:rPr>
          <w:rFonts w:asciiTheme="minorHAnsi" w:eastAsiaTheme="majorEastAsia" w:hAnsiTheme="minorHAnsi"/>
          <w:b/>
          <w:color w:val="5F70AF" w:themeColor="accent2"/>
        </w:rPr>
        <w:t>Text:</w:t>
      </w:r>
    </w:p>
    <w:p w14:paraId="739ACAF8" w14:textId="5EA27C4C" w:rsidR="362122C4" w:rsidRDefault="71774D96" w:rsidP="61DC3672">
      <w:pPr>
        <w:spacing w:before="240" w:after="160" w:line="259" w:lineRule="auto"/>
        <w:jc w:val="left"/>
        <w:rPr>
          <w:rFonts w:ascii="Calibri" w:eastAsia="Calibri" w:hAnsi="Calibri" w:cs="Calibri"/>
        </w:rPr>
      </w:pPr>
      <w:r w:rsidRPr="6282252F">
        <w:rPr>
          <w:rFonts w:asciiTheme="minorHAnsi" w:eastAsiaTheme="majorEastAsia" w:hAnsiTheme="minorHAnsi"/>
          <w:b/>
          <w:bCs/>
          <w:color w:val="5F6FAF"/>
        </w:rPr>
        <w:t>………………….</w:t>
      </w:r>
      <w:r w:rsidRPr="6282252F">
        <w:rPr>
          <w:rFonts w:ascii="Calibri" w:eastAsia="Calibri" w:hAnsi="Calibri" w:cs="Calibri"/>
        </w:rPr>
        <w:t xml:space="preserve">  </w:t>
      </w:r>
      <w:r w:rsidR="4FFAFBF1" w:rsidRPr="6282252F">
        <w:rPr>
          <w:rFonts w:ascii="Calibri" w:eastAsia="Calibri" w:hAnsi="Calibri" w:cs="Calibri"/>
        </w:rPr>
        <w:t xml:space="preserve">OPTION 1: </w:t>
      </w:r>
      <w:r w:rsidR="468FAE81" w:rsidRPr="6282252F">
        <w:rPr>
          <w:rFonts w:ascii="Calibri" w:eastAsia="Calibri" w:hAnsi="Calibri" w:cs="Calibri"/>
        </w:rPr>
        <w:t>Limit of</w:t>
      </w:r>
      <w:r w:rsidRPr="6282252F">
        <w:rPr>
          <w:rFonts w:ascii="Calibri" w:eastAsia="Calibri" w:hAnsi="Calibri" w:cs="Calibri"/>
        </w:rPr>
        <w:t xml:space="preserve"> Characters (280 admitted) </w:t>
      </w:r>
    </w:p>
    <w:p w14:paraId="3E2C4B2D" w14:textId="20AC62BA" w:rsidR="362122C4" w:rsidRDefault="3C148A87" w:rsidP="0D912393">
      <w:pPr>
        <w:spacing w:before="240" w:after="240"/>
        <w:jc w:val="left"/>
        <w:rPr>
          <w:rFonts w:ascii="Calibri" w:eastAsia="Calibri" w:hAnsi="Calibri" w:cs="Calibri"/>
        </w:rPr>
      </w:pPr>
      <w:r w:rsidRPr="61DC3672">
        <w:rPr>
          <w:rFonts w:ascii="Calibri" w:eastAsia="Calibri" w:hAnsi="Calibri" w:cs="Calibri"/>
        </w:rPr>
        <w:t xml:space="preserve">📣 </w:t>
      </w:r>
      <w:r w:rsidR="00833720">
        <w:rPr>
          <w:rFonts w:ascii="Calibri" w:eastAsia="Calibri" w:hAnsi="Calibri" w:cs="Calibri"/>
        </w:rPr>
        <w:t>Take part in</w:t>
      </w:r>
      <w:r w:rsidR="00833720" w:rsidRPr="61DC3672">
        <w:rPr>
          <w:rFonts w:ascii="Calibri" w:eastAsia="Calibri" w:hAnsi="Calibri" w:cs="Calibri"/>
        </w:rPr>
        <w:t xml:space="preserve"> </w:t>
      </w:r>
      <w:r w:rsidR="008924A6" w:rsidRPr="61DC3672">
        <w:rPr>
          <w:rFonts w:ascii="Calibri" w:eastAsia="Calibri" w:hAnsi="Calibri" w:cs="Calibri"/>
        </w:rPr>
        <w:t>t</w:t>
      </w:r>
      <w:r w:rsidR="00A84959" w:rsidRPr="61DC3672">
        <w:rPr>
          <w:rFonts w:ascii="Calibri" w:eastAsia="Calibri" w:hAnsi="Calibri" w:cs="Calibri"/>
        </w:rPr>
        <w:t xml:space="preserve">he </w:t>
      </w:r>
      <w:r w:rsidR="001D0B33">
        <w:rPr>
          <w:rFonts w:ascii="Calibri" w:eastAsia="Calibri" w:hAnsi="Calibri" w:cs="Calibri"/>
        </w:rPr>
        <w:t xml:space="preserve">2025 </w:t>
      </w:r>
      <w:r w:rsidR="231EFBE1" w:rsidRPr="0D912393">
        <w:rPr>
          <w:rFonts w:asciiTheme="minorHAnsi" w:eastAsia="Times New Roman" w:hAnsiTheme="minorHAnsi"/>
          <w:color w:val="004494" w:themeColor="accent1"/>
          <w:lang w:val="en-US"/>
        </w:rPr>
        <w:t>#</w:t>
      </w:r>
      <w:proofErr w:type="spellStart"/>
      <w:r w:rsidR="231EFBE1" w:rsidRPr="0D912393">
        <w:rPr>
          <w:rFonts w:asciiTheme="minorHAnsi" w:eastAsia="Times New Roman" w:hAnsiTheme="minorHAnsi"/>
          <w:color w:val="004494" w:themeColor="accent1"/>
          <w:lang w:val="en-US"/>
        </w:rPr>
        <w:t>EuropeanStudentCard</w:t>
      </w:r>
      <w:proofErr w:type="spellEnd"/>
      <w:r w:rsidRPr="0D912393">
        <w:rPr>
          <w:rFonts w:ascii="Calibri" w:eastAsia="Calibri" w:hAnsi="Calibri" w:cs="Calibri"/>
        </w:rPr>
        <w:t xml:space="preserve"> Survey</w:t>
      </w:r>
      <w:r w:rsidR="007862C4">
        <w:rPr>
          <w:rFonts w:ascii="Calibri" w:eastAsia="Calibri" w:hAnsi="Calibri" w:cs="Calibri"/>
        </w:rPr>
        <w:t xml:space="preserve"> and help </w:t>
      </w:r>
      <w:r w:rsidRPr="0D912393">
        <w:rPr>
          <w:rFonts w:ascii="Calibri" w:eastAsia="Calibri" w:hAnsi="Calibri" w:cs="Calibri"/>
        </w:rPr>
        <w:t xml:space="preserve">shape </w:t>
      </w:r>
      <w:r w:rsidR="46ED0978" w:rsidRPr="61DC3672">
        <w:rPr>
          <w:rFonts w:ascii="Calibri" w:eastAsia="Calibri" w:hAnsi="Calibri" w:cs="Calibri"/>
        </w:rPr>
        <w:t>student mobility</w:t>
      </w:r>
      <w:r w:rsidRPr="0D912393">
        <w:rPr>
          <w:rFonts w:ascii="Calibri" w:eastAsia="Calibri" w:hAnsi="Calibri" w:cs="Calibri"/>
        </w:rPr>
        <w:t xml:space="preserve"> </w:t>
      </w:r>
      <w:r w:rsidRPr="61DC3672">
        <w:rPr>
          <w:rFonts w:ascii="Calibri" w:eastAsia="Calibri" w:hAnsi="Calibri" w:cs="Calibri"/>
        </w:rPr>
        <w:t>🌍</w:t>
      </w:r>
    </w:p>
    <w:p w14:paraId="441D3CF7" w14:textId="672FCDC2" w:rsidR="362122C4" w:rsidRDefault="3C148A87" w:rsidP="0D912393">
      <w:pPr>
        <w:spacing w:before="240" w:after="240"/>
        <w:jc w:val="left"/>
        <w:rPr>
          <w:rFonts w:ascii="Calibri" w:eastAsia="Calibri" w:hAnsi="Calibri" w:cs="Calibri"/>
        </w:rPr>
      </w:pPr>
      <w:r w:rsidRPr="6282252F">
        <w:rPr>
          <w:rFonts w:ascii="Calibri" w:eastAsia="Calibri" w:hAnsi="Calibri" w:cs="Calibri"/>
        </w:rPr>
        <w:t xml:space="preserve">👉 </w:t>
      </w:r>
      <w:r w:rsidR="6C5BFC62" w:rsidRPr="6282252F">
        <w:rPr>
          <w:rFonts w:ascii="Calibri" w:eastAsia="Calibri" w:hAnsi="Calibri" w:cs="Calibri"/>
        </w:rPr>
        <w:t xml:space="preserve">Are you a </w:t>
      </w:r>
      <w:r w:rsidR="00797C12">
        <w:rPr>
          <w:rFonts w:ascii="Calibri" w:eastAsia="Calibri" w:hAnsi="Calibri" w:cs="Calibri"/>
        </w:rPr>
        <w:t xml:space="preserve">higher education </w:t>
      </w:r>
      <w:r w:rsidR="6C5BFC62" w:rsidRPr="6282252F">
        <w:rPr>
          <w:rFonts w:ascii="Calibri" w:eastAsia="Calibri" w:hAnsi="Calibri" w:cs="Calibri"/>
        </w:rPr>
        <w:t>student</w:t>
      </w:r>
      <w:r w:rsidR="0031773A">
        <w:rPr>
          <w:rFonts w:ascii="Calibri" w:eastAsia="Calibri" w:hAnsi="Calibri" w:cs="Calibri"/>
        </w:rPr>
        <w:t>,</w:t>
      </w:r>
      <w:r w:rsidR="6C5BFC62" w:rsidRPr="6282252F">
        <w:rPr>
          <w:rFonts w:ascii="Calibri" w:eastAsia="Calibri" w:hAnsi="Calibri" w:cs="Calibri"/>
        </w:rPr>
        <w:t xml:space="preserve"> </w:t>
      </w:r>
      <w:r w:rsidR="00797C12">
        <w:rPr>
          <w:rFonts w:ascii="Calibri" w:eastAsia="Calibri" w:hAnsi="Calibri" w:cs="Calibri"/>
        </w:rPr>
        <w:t>staff</w:t>
      </w:r>
      <w:r w:rsidR="0031773A">
        <w:rPr>
          <w:rFonts w:ascii="Calibri" w:eastAsia="Calibri" w:hAnsi="Calibri" w:cs="Calibri"/>
        </w:rPr>
        <w:t xml:space="preserve">, or student service provider </w:t>
      </w:r>
      <w:r w:rsidR="006827D9">
        <w:rPr>
          <w:rFonts w:ascii="Calibri" w:eastAsia="Calibri" w:hAnsi="Calibri" w:cs="Calibri"/>
        </w:rPr>
        <w:t>in Europe</w:t>
      </w:r>
      <w:r w:rsidR="6C5BFC62" w:rsidRPr="6282252F">
        <w:rPr>
          <w:rFonts w:ascii="Calibri" w:eastAsia="Calibri" w:hAnsi="Calibri" w:cs="Calibri"/>
        </w:rPr>
        <w:t xml:space="preserve">? </w:t>
      </w:r>
      <w:r w:rsidR="7DC57D4C" w:rsidRPr="6282252F">
        <w:rPr>
          <w:rFonts w:ascii="Calibri" w:eastAsia="Calibri" w:hAnsi="Calibri" w:cs="Calibri"/>
        </w:rPr>
        <w:t xml:space="preserve">Share your thoughts in </w:t>
      </w:r>
      <w:r w:rsidR="00567B5D">
        <w:rPr>
          <w:rFonts w:ascii="Calibri" w:eastAsia="Calibri" w:hAnsi="Calibri" w:cs="Calibri"/>
          <w:b/>
          <w:bCs/>
        </w:rPr>
        <w:t xml:space="preserve">just </w:t>
      </w:r>
      <w:r w:rsidR="006827D9">
        <w:rPr>
          <w:rFonts w:ascii="Calibri" w:eastAsia="Calibri" w:hAnsi="Calibri" w:cs="Calibri"/>
          <w:b/>
          <w:bCs/>
        </w:rPr>
        <w:t xml:space="preserve">10 </w:t>
      </w:r>
      <w:r w:rsidRPr="6282252F">
        <w:rPr>
          <w:rFonts w:ascii="Calibri" w:eastAsia="Calibri" w:hAnsi="Calibri" w:cs="Calibri"/>
          <w:b/>
          <w:bCs/>
        </w:rPr>
        <w:t>min</w:t>
      </w:r>
      <w:r w:rsidRPr="6282252F">
        <w:rPr>
          <w:rFonts w:ascii="Calibri" w:eastAsia="Calibri" w:hAnsi="Calibri" w:cs="Calibri"/>
        </w:rPr>
        <w:t>!</w:t>
      </w:r>
    </w:p>
    <w:p w14:paraId="32634DDF" w14:textId="02260C16" w:rsidR="68D594C8" w:rsidRPr="00D5390A" w:rsidRDefault="00F9643A" w:rsidP="6282252F">
      <w:pPr>
        <w:spacing w:before="240" w:after="240"/>
        <w:jc w:val="left"/>
        <w:rPr>
          <w:rFonts w:ascii="Calibri" w:eastAsia="Calibri" w:hAnsi="Calibri" w:cs="Calibri"/>
        </w:rPr>
      </w:pPr>
      <w:hyperlink r:id="rId13" w:history="1">
        <w:r w:rsidRPr="00D5390A">
          <w:rPr>
            <w:rStyle w:val="Hyperlink"/>
          </w:rPr>
          <w:t>https://</w:t>
        </w:r>
        <w:proofErr w:type="spellStart"/>
        <w:r w:rsidRPr="00D5390A">
          <w:rPr>
            <w:rStyle w:val="Hyperlink"/>
          </w:rPr>
          <w:t>ec.europa.eu</w:t>
        </w:r>
        <w:proofErr w:type="spellEnd"/>
        <w:r w:rsidRPr="00D5390A">
          <w:rPr>
            <w:rStyle w:val="Hyperlink"/>
          </w:rPr>
          <w:t>/</w:t>
        </w:r>
        <w:proofErr w:type="spellStart"/>
        <w:r w:rsidRPr="00D5390A">
          <w:rPr>
            <w:rStyle w:val="Hyperlink"/>
          </w:rPr>
          <w:t>eusurvey</w:t>
        </w:r>
        <w:proofErr w:type="spellEnd"/>
        <w:r w:rsidRPr="00D5390A">
          <w:rPr>
            <w:rStyle w:val="Hyperlink"/>
          </w:rPr>
          <w:t>/runner/ESC_Survey_2025</w:t>
        </w:r>
      </w:hyperlink>
      <w:r w:rsidRPr="00D5390A">
        <w:t xml:space="preserve"> </w:t>
      </w:r>
    </w:p>
    <w:p w14:paraId="638A39E8" w14:textId="63DEE127" w:rsidR="61DC3672" w:rsidRDefault="3C148A87" w:rsidP="61DC3672">
      <w:pPr>
        <w:spacing w:before="240" w:after="240"/>
        <w:jc w:val="left"/>
        <w:rPr>
          <w:rFonts w:ascii="Calibri" w:eastAsia="Calibri" w:hAnsi="Calibri" w:cs="Calibri"/>
        </w:rPr>
      </w:pPr>
      <w:r w:rsidRPr="00BE28F5">
        <w:rPr>
          <w:rFonts w:ascii="Calibri" w:eastAsia="Calibri" w:hAnsi="Calibri" w:cs="Calibri"/>
        </w:rPr>
        <w:t xml:space="preserve">Open until </w:t>
      </w:r>
      <w:r w:rsidR="006B0B7C">
        <w:rPr>
          <w:rFonts w:ascii="Calibri" w:eastAsia="Calibri" w:hAnsi="Calibri" w:cs="Calibri"/>
        </w:rPr>
        <w:t>7 November</w:t>
      </w:r>
      <w:r w:rsidR="006B0B7C" w:rsidRPr="00BE28F5">
        <w:rPr>
          <w:rFonts w:ascii="Calibri" w:eastAsia="Calibri" w:hAnsi="Calibri" w:cs="Calibri"/>
        </w:rPr>
        <w:t xml:space="preserve"> </w:t>
      </w:r>
    </w:p>
    <w:p w14:paraId="2F369957" w14:textId="2F7E69B1" w:rsidR="0067479C" w:rsidRPr="001F4D18" w:rsidRDefault="006F1311" w:rsidP="0D912393">
      <w:pPr>
        <w:spacing w:before="240" w:after="240" w:line="259" w:lineRule="auto"/>
        <w:jc w:val="left"/>
        <w:rPr>
          <w:rFonts w:asciiTheme="minorHAnsi" w:eastAsiaTheme="majorEastAsia" w:hAnsiTheme="minorHAnsi"/>
          <w:b/>
          <w:bCs/>
          <w:color w:val="5F70AF" w:themeColor="accent2"/>
          <w:sz w:val="24"/>
          <w:szCs w:val="24"/>
        </w:rPr>
      </w:pPr>
      <w:r w:rsidRPr="0D912393">
        <w:rPr>
          <w:rFonts w:asciiTheme="minorHAnsi" w:eastAsiaTheme="majorEastAsia" w:hAnsiTheme="minorHAnsi"/>
          <w:b/>
          <w:bCs/>
          <w:color w:val="5F70AF" w:themeColor="accent2"/>
          <w:sz w:val="24"/>
          <w:szCs w:val="24"/>
        </w:rPr>
        <w:t>Visual</w:t>
      </w:r>
      <w:r w:rsidR="004A09B7" w:rsidRPr="0D912393">
        <w:rPr>
          <w:rFonts w:asciiTheme="minorHAnsi" w:eastAsiaTheme="majorEastAsia" w:hAnsiTheme="minorHAnsi"/>
          <w:b/>
          <w:bCs/>
          <w:color w:val="5F70AF" w:themeColor="accent2"/>
          <w:sz w:val="24"/>
          <w:szCs w:val="24"/>
        </w:rPr>
        <w:t xml:space="preserve"> (also file attached)</w:t>
      </w:r>
      <w:r w:rsidRPr="0D912393">
        <w:rPr>
          <w:rFonts w:asciiTheme="minorHAnsi" w:eastAsiaTheme="majorEastAsia" w:hAnsiTheme="minorHAnsi"/>
          <w:b/>
          <w:bCs/>
          <w:color w:val="5F70AF" w:themeColor="accent2"/>
          <w:sz w:val="24"/>
          <w:szCs w:val="24"/>
        </w:rPr>
        <w:t>:</w:t>
      </w:r>
    </w:p>
    <w:p w14:paraId="407EA691" w14:textId="603FC41D" w:rsidR="00C52B53" w:rsidRDefault="0067479C" w:rsidP="00153FFD">
      <w:pPr>
        <w:spacing w:after="160" w:line="259" w:lineRule="auto"/>
        <w:jc w:val="left"/>
        <w:rPr>
          <w:rFonts w:asciiTheme="minorHAnsi" w:eastAsia="Times New Roman" w:hAnsiTheme="minorHAnsi"/>
          <w:color w:val="000000" w:themeColor="text1"/>
          <w:sz w:val="18"/>
          <w:szCs w:val="18"/>
        </w:rPr>
      </w:pPr>
      <w:r>
        <w:rPr>
          <w:noProof/>
        </w:rPr>
        <w:drawing>
          <wp:inline distT="0" distB="0" distL="0" distR="0" wp14:anchorId="3D188FD6" wp14:editId="7D9CCC3E">
            <wp:extent cx="1666875" cy="1666875"/>
            <wp:effectExtent l="0" t="0" r="0" b="0"/>
            <wp:docPr id="12123676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66875" cy="1666875"/>
                    </a:xfrm>
                    <a:prstGeom prst="rect">
                      <a:avLst/>
                    </a:prstGeom>
                  </pic:spPr>
                </pic:pic>
              </a:graphicData>
            </a:graphic>
          </wp:inline>
        </w:drawing>
      </w:r>
      <w:r>
        <w:br/>
      </w:r>
      <w:r w:rsidR="00C52B53" w:rsidRPr="0D912393">
        <w:rPr>
          <w:rFonts w:asciiTheme="minorHAnsi" w:eastAsia="Times New Roman" w:hAnsiTheme="minorHAnsi"/>
          <w:color w:val="000000" w:themeColor="text1"/>
          <w:sz w:val="18"/>
          <w:szCs w:val="18"/>
        </w:rPr>
        <w:t xml:space="preserve"> </w:t>
      </w:r>
    </w:p>
    <w:p w14:paraId="386FA741" w14:textId="242D2404" w:rsidR="005A0410" w:rsidRPr="001F4D18" w:rsidRDefault="005A0410" w:rsidP="005A0410">
      <w:pPr>
        <w:spacing w:after="160" w:line="259" w:lineRule="auto"/>
        <w:jc w:val="left"/>
        <w:rPr>
          <w:rFonts w:asciiTheme="minorHAnsi" w:eastAsiaTheme="majorEastAsia" w:hAnsiTheme="minorHAnsi" w:cstheme="minorHAnsi"/>
          <w:color w:val="5F70AF" w:themeColor="accent2"/>
          <w:szCs w:val="28"/>
        </w:rPr>
      </w:pPr>
      <w:r>
        <w:rPr>
          <w:rFonts w:asciiTheme="minorHAnsi" w:eastAsiaTheme="majorEastAsia" w:hAnsiTheme="minorHAnsi" w:cstheme="minorHAnsi"/>
          <w:b/>
          <w:color w:val="5F70AF" w:themeColor="accent2"/>
          <w:sz w:val="24"/>
          <w:szCs w:val="28"/>
        </w:rPr>
        <w:t>LinkedIn</w:t>
      </w:r>
      <w:r w:rsidRPr="001F4D18">
        <w:rPr>
          <w:rFonts w:asciiTheme="minorHAnsi" w:eastAsiaTheme="majorEastAsia" w:hAnsiTheme="minorHAnsi" w:cstheme="minorHAnsi"/>
          <w:b/>
          <w:color w:val="5F70AF" w:themeColor="accent2"/>
          <w:sz w:val="24"/>
          <w:szCs w:val="28"/>
        </w:rPr>
        <w:t xml:space="preserve">  </w:t>
      </w:r>
    </w:p>
    <w:tbl>
      <w:tblPr>
        <w:tblStyle w:val="GridTable5Dark-Accent21"/>
        <w:tblW w:w="0" w:type="auto"/>
        <w:tblInd w:w="108" w:type="dxa"/>
        <w:tblLook w:val="04A0" w:firstRow="1" w:lastRow="0" w:firstColumn="1" w:lastColumn="0" w:noHBand="0" w:noVBand="1"/>
      </w:tblPr>
      <w:tblGrid>
        <w:gridCol w:w="1418"/>
        <w:gridCol w:w="6946"/>
      </w:tblGrid>
      <w:tr w:rsidR="005A0410" w:rsidRPr="00EE6B24" w14:paraId="1FA432F6" w14:textId="77777777" w:rsidTr="00042D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left w:val="nil"/>
              <w:right w:val="single" w:sz="4" w:space="0" w:color="FFFFFF" w:themeColor="background1"/>
            </w:tcBorders>
          </w:tcPr>
          <w:p w14:paraId="2E702FF2" w14:textId="77777777" w:rsidR="005A0410" w:rsidRPr="001F4D18" w:rsidRDefault="005A0410" w:rsidP="00042DF8">
            <w:pPr>
              <w:rPr>
                <w:rFonts w:asciiTheme="minorHAnsi" w:eastAsia="Calibri" w:hAnsiTheme="minorHAnsi" w:cstheme="minorHAnsi"/>
              </w:rPr>
            </w:pPr>
            <w:r w:rsidRPr="001F4D18">
              <w:rPr>
                <w:rFonts w:asciiTheme="minorHAnsi" w:eastAsia="Calibri" w:hAnsiTheme="minorHAnsi" w:cstheme="minorHAnsi"/>
              </w:rPr>
              <w:t xml:space="preserve">Channel </w:t>
            </w:r>
          </w:p>
        </w:tc>
        <w:tc>
          <w:tcPr>
            <w:tcW w:w="6946" w:type="dxa"/>
            <w:tcBorders>
              <w:top w:val="nil"/>
              <w:left w:val="single" w:sz="4" w:space="0" w:color="FFFFFF" w:themeColor="background1"/>
            </w:tcBorders>
            <w:shd w:val="clear" w:color="auto" w:fill="D9D9D9" w:themeFill="background1" w:themeFillShade="D9"/>
          </w:tcPr>
          <w:p w14:paraId="20EC2DC2" w14:textId="70416479" w:rsidR="005A0410" w:rsidRPr="00184CCE" w:rsidRDefault="00184CCE" w:rsidP="00042DF8">
            <w:pP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184CCE">
              <w:rPr>
                <w:rFonts w:asciiTheme="minorHAnsi" w:eastAsia="Calibri" w:hAnsiTheme="minorHAnsi" w:cstheme="minorHAnsi"/>
                <w:color w:val="auto"/>
              </w:rPr>
              <w:t>LinkedIn</w:t>
            </w:r>
          </w:p>
        </w:tc>
      </w:tr>
      <w:tr w:rsidR="005A0410" w:rsidRPr="00EE6B24" w14:paraId="10441C82" w14:textId="77777777" w:rsidTr="00042D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left w:val="nil"/>
            </w:tcBorders>
          </w:tcPr>
          <w:p w14:paraId="7943C5C7" w14:textId="77777777" w:rsidR="005A0410" w:rsidRPr="001F4D18" w:rsidRDefault="005A0410" w:rsidP="00042DF8">
            <w:pPr>
              <w:rPr>
                <w:rFonts w:asciiTheme="minorHAnsi" w:eastAsia="Calibri" w:hAnsiTheme="minorHAnsi" w:cstheme="minorHAnsi"/>
              </w:rPr>
            </w:pPr>
            <w:r w:rsidRPr="001F4D18">
              <w:rPr>
                <w:rFonts w:asciiTheme="minorHAnsi" w:eastAsia="Calibri" w:hAnsiTheme="minorHAnsi" w:cstheme="minorHAnsi"/>
              </w:rPr>
              <w:t>Topic</w:t>
            </w:r>
          </w:p>
        </w:tc>
        <w:tc>
          <w:tcPr>
            <w:tcW w:w="6946" w:type="dxa"/>
            <w:shd w:val="clear" w:color="auto" w:fill="D9D9D9" w:themeFill="background1" w:themeFillShade="D9"/>
          </w:tcPr>
          <w:p w14:paraId="38076F43" w14:textId="77777777" w:rsidR="005A0410" w:rsidRPr="001F4D18" w:rsidRDefault="005A0410" w:rsidP="00042DF8">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Pr>
                <w:rFonts w:asciiTheme="minorHAnsi" w:eastAsia="Calibri" w:hAnsiTheme="minorHAnsi" w:cstheme="minorHAnsi"/>
              </w:rPr>
              <w:t>Participate</w:t>
            </w:r>
            <w:r w:rsidRPr="001F4D18">
              <w:rPr>
                <w:rFonts w:asciiTheme="minorHAnsi" w:eastAsia="Calibri" w:hAnsiTheme="minorHAnsi" w:cstheme="minorHAnsi"/>
              </w:rPr>
              <w:t xml:space="preserve"> </w:t>
            </w:r>
            <w:r>
              <w:rPr>
                <w:rFonts w:asciiTheme="minorHAnsi" w:eastAsia="Calibri" w:hAnsiTheme="minorHAnsi" w:cstheme="minorHAnsi"/>
              </w:rPr>
              <w:t>in</w:t>
            </w:r>
            <w:r w:rsidRPr="001F4D18">
              <w:rPr>
                <w:rFonts w:asciiTheme="minorHAnsi" w:eastAsia="Calibri" w:hAnsiTheme="minorHAnsi" w:cstheme="minorHAnsi"/>
              </w:rPr>
              <w:t xml:space="preserve"> the ESC </w:t>
            </w:r>
            <w:r>
              <w:rPr>
                <w:rFonts w:asciiTheme="minorHAnsi" w:eastAsia="Calibri" w:hAnsiTheme="minorHAnsi" w:cstheme="minorHAnsi"/>
              </w:rPr>
              <w:t>Survey</w:t>
            </w:r>
            <w:r w:rsidRPr="001F4D18">
              <w:rPr>
                <w:rFonts w:asciiTheme="minorHAnsi" w:eastAsia="Calibri" w:hAnsiTheme="minorHAnsi" w:cstheme="minorHAnsi"/>
              </w:rPr>
              <w:t xml:space="preserve"> </w:t>
            </w:r>
            <w:r>
              <w:rPr>
                <w:rFonts w:asciiTheme="minorHAnsi" w:eastAsia="Calibri" w:hAnsiTheme="minorHAnsi" w:cstheme="minorHAnsi"/>
              </w:rPr>
              <w:t>2025</w:t>
            </w:r>
          </w:p>
        </w:tc>
      </w:tr>
    </w:tbl>
    <w:p w14:paraId="5E71379F" w14:textId="77777777" w:rsidR="005A0410" w:rsidRDefault="005A0410" w:rsidP="00153FFD">
      <w:pPr>
        <w:spacing w:after="160" w:line="259" w:lineRule="auto"/>
        <w:jc w:val="left"/>
      </w:pPr>
    </w:p>
    <w:p w14:paraId="0CAB4E5A" w14:textId="77777777" w:rsidR="00184CCE" w:rsidRPr="002457D9" w:rsidRDefault="00184CCE" w:rsidP="00184CCE">
      <w:pPr>
        <w:spacing w:line="276" w:lineRule="auto"/>
        <w:rPr>
          <w:rFonts w:cs="Arial"/>
        </w:rPr>
      </w:pPr>
      <w:r w:rsidRPr="002457D9">
        <w:rPr>
          <w:rFonts w:cs="Arial"/>
          <w:noProof/>
        </w:rPr>
        <w:drawing>
          <wp:inline distT="0" distB="0" distL="0" distR="0" wp14:anchorId="60B32B9E" wp14:editId="4F26E233">
            <wp:extent cx="2521610" cy="1682151"/>
            <wp:effectExtent l="0" t="0" r="0" b="0"/>
            <wp:docPr id="513803458" name="Imagen 1" descr="European Student Card Online Survey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803458" name="Imagen 1" descr="European Student Card Online Survey 20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2604" cy="1689485"/>
                    </a:xfrm>
                    <a:prstGeom prst="rect">
                      <a:avLst/>
                    </a:prstGeom>
                    <a:noFill/>
                    <a:ln>
                      <a:noFill/>
                    </a:ln>
                  </pic:spPr>
                </pic:pic>
              </a:graphicData>
            </a:graphic>
          </wp:inline>
        </w:drawing>
      </w:r>
      <w:r w:rsidRPr="002457D9">
        <w:rPr>
          <w:rFonts w:cs="Arial"/>
        </w:rPr>
        <w:t xml:space="preserve"> </w:t>
      </w:r>
      <w:r w:rsidRPr="002457D9">
        <w:rPr>
          <w:rFonts w:cs="Arial"/>
          <w:noProof/>
        </w:rPr>
        <w:drawing>
          <wp:inline distT="0" distB="0" distL="0" distR="0" wp14:anchorId="2C355F4F" wp14:editId="169615F2">
            <wp:extent cx="2639683" cy="1673491"/>
            <wp:effectExtent l="0" t="0" r="8890" b="3175"/>
            <wp:docPr id="8" name="Imagen 7" descr="Una persona con la boca abierta&#10;&#10;Descripción generada automáticamente con confianza media">
              <a:extLst xmlns:a="http://schemas.openxmlformats.org/drawingml/2006/main">
                <a:ext uri="{FF2B5EF4-FFF2-40B4-BE49-F238E27FC236}">
                  <a16:creationId xmlns:a16="http://schemas.microsoft.com/office/drawing/2014/main" id="{884D5F5C-CB9F-1337-FB94-62352C427C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descr="Una persona con la boca abierta&#10;&#10;Descripción generada automáticamente con confianza media">
                      <a:extLst>
                        <a:ext uri="{FF2B5EF4-FFF2-40B4-BE49-F238E27FC236}">
                          <a16:creationId xmlns:a16="http://schemas.microsoft.com/office/drawing/2014/main" id="{884D5F5C-CB9F-1337-FB94-62352C427C9C}"/>
                        </a:ext>
                      </a:extLst>
                    </pic:cNvPr>
                    <pic:cNvPicPr>
                      <a:picLocks noChangeAspect="1"/>
                    </pic:cNvPicPr>
                  </pic:nvPicPr>
                  <pic:blipFill>
                    <a:blip r:embed="rId16"/>
                    <a:srcRect t="2399" b="2399"/>
                    <a:stretch/>
                  </pic:blipFill>
                  <pic:spPr>
                    <a:xfrm>
                      <a:off x="0" y="0"/>
                      <a:ext cx="2649068" cy="1679441"/>
                    </a:xfrm>
                    <a:prstGeom prst="rect">
                      <a:avLst/>
                    </a:prstGeom>
                  </pic:spPr>
                </pic:pic>
              </a:graphicData>
            </a:graphic>
          </wp:inline>
        </w:drawing>
      </w:r>
    </w:p>
    <w:p w14:paraId="22E98161" w14:textId="77777777" w:rsidR="00184CCE" w:rsidRPr="00CE6317" w:rsidRDefault="00184CCE" w:rsidP="00184CCE">
      <w:pPr>
        <w:spacing w:line="276" w:lineRule="auto"/>
        <w:rPr>
          <w:rFonts w:asciiTheme="minorHAnsi" w:hAnsiTheme="minorHAnsi" w:cstheme="minorHAnsi"/>
          <w:shd w:val="clear" w:color="auto" w:fill="FFFFFF"/>
        </w:rPr>
      </w:pPr>
      <w:r w:rsidRPr="00CE6317">
        <w:rPr>
          <w:rFonts w:ascii="Segoe UI Emoji" w:hAnsi="Segoe UI Emoji" w:cs="Segoe UI Emoji"/>
          <w:shd w:val="clear" w:color="auto" w:fill="FFFFFF"/>
        </w:rPr>
        <w:t>📣</w:t>
      </w:r>
      <w:r w:rsidRPr="00CE6317">
        <w:rPr>
          <w:rFonts w:asciiTheme="minorHAnsi" w:hAnsiTheme="minorHAnsi" w:cstheme="minorHAnsi"/>
          <w:shd w:val="clear" w:color="auto" w:fill="FFFFFF"/>
        </w:rPr>
        <w:t xml:space="preserve"> Check out the 2025 </w:t>
      </w:r>
      <w:hyperlink r:id="rId17" w:tgtFrame="_self" w:history="1">
        <w:r w:rsidRPr="00CE6317">
          <w:rPr>
            <w:rStyle w:val="Hyperlink"/>
            <w:rFonts w:asciiTheme="minorHAnsi" w:hAnsiTheme="minorHAnsi" w:cstheme="minorHAnsi"/>
            <w:b/>
            <w:bCs/>
            <w:color w:val="3071C3" w:themeColor="text2" w:themeTint="BF"/>
            <w:shd w:val="clear" w:color="auto" w:fill="FFFFFF"/>
          </w:rPr>
          <w:t>#</w:t>
        </w:r>
        <w:proofErr w:type="spellStart"/>
        <w:r w:rsidRPr="00CE6317">
          <w:rPr>
            <w:rStyle w:val="Hyperlink"/>
            <w:rFonts w:asciiTheme="minorHAnsi" w:hAnsiTheme="minorHAnsi" w:cstheme="minorHAnsi"/>
            <w:b/>
            <w:bCs/>
            <w:color w:val="3071C3" w:themeColor="text2" w:themeTint="BF"/>
            <w:shd w:val="clear" w:color="auto" w:fill="FFFFFF"/>
          </w:rPr>
          <w:t>EuropeanStudentCard</w:t>
        </w:r>
        <w:proofErr w:type="spellEnd"/>
      </w:hyperlink>
      <w:r w:rsidRPr="00CE6317">
        <w:rPr>
          <w:rFonts w:asciiTheme="minorHAnsi" w:hAnsiTheme="minorHAnsi" w:cstheme="minorHAnsi"/>
          <w:shd w:val="clear" w:color="auto" w:fill="FFFFFF"/>
        </w:rPr>
        <w:t xml:space="preserve"> Survey! </w:t>
      </w:r>
    </w:p>
    <w:p w14:paraId="73151FEE" w14:textId="0005BAB1" w:rsidR="00184CCE" w:rsidRPr="00CE6317" w:rsidRDefault="00184CCE" w:rsidP="00184CCE">
      <w:pPr>
        <w:spacing w:line="276" w:lineRule="auto"/>
        <w:rPr>
          <w:rFonts w:asciiTheme="minorHAnsi" w:hAnsiTheme="minorHAnsi" w:cstheme="minorHAnsi"/>
          <w:shd w:val="clear" w:color="auto" w:fill="FFFFFF"/>
        </w:rPr>
      </w:pPr>
      <w:r w:rsidRPr="00CE6317">
        <w:rPr>
          <w:rFonts w:asciiTheme="minorHAnsi" w:hAnsiTheme="minorHAnsi" w:cstheme="minorHAnsi"/>
          <w:shd w:val="clear" w:color="auto" w:fill="FFFFFF"/>
        </w:rPr>
        <w:t xml:space="preserve">With over 4 million European Student Cards issued to date, the ESC is expanding </w:t>
      </w:r>
      <w:r w:rsidRPr="00CE6317">
        <w:rPr>
          <w:rFonts w:ascii="Segoe UI Emoji" w:hAnsi="Segoe UI Emoji" w:cs="Segoe UI Emoji"/>
          <w:shd w:val="clear" w:color="auto" w:fill="FFFFFF"/>
        </w:rPr>
        <w:t>🚀</w:t>
      </w:r>
      <w:r w:rsidR="00540A36">
        <w:rPr>
          <w:rFonts w:asciiTheme="minorHAnsi" w:hAnsiTheme="minorHAnsi" w:cstheme="minorHAnsi"/>
          <w:shd w:val="clear" w:color="auto" w:fill="FFFFFF"/>
        </w:rPr>
        <w:t xml:space="preserve">Your </w:t>
      </w:r>
      <w:r w:rsidRPr="00CE6317">
        <w:rPr>
          <w:rFonts w:asciiTheme="minorHAnsi" w:hAnsiTheme="minorHAnsi" w:cstheme="minorHAnsi"/>
          <w:shd w:val="clear" w:color="auto" w:fill="FFFFFF"/>
        </w:rPr>
        <w:t xml:space="preserve">feedback </w:t>
      </w:r>
      <w:r w:rsidR="00540A36">
        <w:rPr>
          <w:rFonts w:asciiTheme="minorHAnsi" w:hAnsiTheme="minorHAnsi" w:cstheme="minorHAnsi"/>
          <w:shd w:val="clear" w:color="auto" w:fill="FFFFFF"/>
        </w:rPr>
        <w:t xml:space="preserve">is </w:t>
      </w:r>
      <w:r w:rsidR="00F422D7" w:rsidRPr="00CE6317">
        <w:rPr>
          <w:rFonts w:asciiTheme="minorHAnsi" w:hAnsiTheme="minorHAnsi" w:cstheme="minorHAnsi"/>
          <w:shd w:val="clear" w:color="auto" w:fill="FFFFFF"/>
        </w:rPr>
        <w:t xml:space="preserve">essential </w:t>
      </w:r>
      <w:r w:rsidRPr="00CE6317">
        <w:rPr>
          <w:rFonts w:asciiTheme="minorHAnsi" w:hAnsiTheme="minorHAnsi" w:cstheme="minorHAnsi"/>
          <w:shd w:val="clear" w:color="auto" w:fill="FFFFFF"/>
        </w:rPr>
        <w:t xml:space="preserve">to keep improving. </w:t>
      </w:r>
      <w:r w:rsidRPr="00CE6317">
        <w:rPr>
          <w:rFonts w:ascii="Segoe UI Emoji" w:hAnsi="Segoe UI Emoji" w:cs="Segoe UI Emoji"/>
          <w:shd w:val="clear" w:color="auto" w:fill="FFFFFF"/>
        </w:rPr>
        <w:t>🌟</w:t>
      </w:r>
      <w:r w:rsidRPr="00CE6317">
        <w:rPr>
          <w:rFonts w:asciiTheme="minorHAnsi" w:hAnsiTheme="minorHAnsi" w:cstheme="minorHAnsi"/>
          <w:shd w:val="clear" w:color="auto" w:fill="FFFFFF"/>
        </w:rPr>
        <w:t xml:space="preserve"> We’re inviting all </w:t>
      </w:r>
      <w:r w:rsidRPr="00CE6317">
        <w:rPr>
          <w:rFonts w:asciiTheme="minorHAnsi" w:hAnsiTheme="minorHAnsi" w:cstheme="minorHAnsi"/>
          <w:b/>
          <w:bCs/>
          <w:shd w:val="clear" w:color="auto" w:fill="FFFFFF"/>
        </w:rPr>
        <w:t>current</w:t>
      </w:r>
      <w:r w:rsidRPr="00CE6317">
        <w:rPr>
          <w:rFonts w:asciiTheme="minorHAnsi" w:hAnsiTheme="minorHAnsi" w:cstheme="minorHAnsi"/>
          <w:shd w:val="clear" w:color="auto" w:fill="FFFFFF"/>
        </w:rPr>
        <w:t xml:space="preserve"> </w:t>
      </w:r>
      <w:r w:rsidRPr="00CE6317">
        <w:rPr>
          <w:rFonts w:asciiTheme="minorHAnsi" w:hAnsiTheme="minorHAnsi" w:cstheme="minorHAnsi"/>
          <w:b/>
          <w:bCs/>
          <w:shd w:val="clear" w:color="auto" w:fill="FFFFFF"/>
        </w:rPr>
        <w:t>students and staff members from higher education institutions</w:t>
      </w:r>
      <w:r w:rsidRPr="00CE6317">
        <w:rPr>
          <w:rFonts w:asciiTheme="minorHAnsi" w:hAnsiTheme="minorHAnsi" w:cstheme="minorHAnsi"/>
          <w:shd w:val="clear" w:color="auto" w:fill="FFFFFF"/>
        </w:rPr>
        <w:t xml:space="preserve">, as well as </w:t>
      </w:r>
      <w:r w:rsidRPr="00CE6317">
        <w:rPr>
          <w:rFonts w:asciiTheme="minorHAnsi" w:hAnsiTheme="minorHAnsi" w:cstheme="minorHAnsi"/>
          <w:b/>
          <w:bCs/>
          <w:shd w:val="clear" w:color="auto" w:fill="FFFFFF"/>
        </w:rPr>
        <w:t>student service providers</w:t>
      </w:r>
      <w:r w:rsidRPr="00CE6317">
        <w:rPr>
          <w:rStyle w:val="CommentReference"/>
          <w:rFonts w:asciiTheme="minorHAnsi" w:hAnsiTheme="minorHAnsi" w:cstheme="minorHAnsi"/>
        </w:rPr>
        <w:t xml:space="preserve"> </w:t>
      </w:r>
      <w:r w:rsidRPr="00CE6317">
        <w:rPr>
          <w:rFonts w:asciiTheme="minorHAnsi" w:hAnsiTheme="minorHAnsi" w:cstheme="minorHAnsi"/>
          <w:shd w:val="clear" w:color="auto" w:fill="FFFFFF"/>
        </w:rPr>
        <w:t>across</w:t>
      </w:r>
      <w:r w:rsidR="00C17133">
        <w:rPr>
          <w:rFonts w:asciiTheme="minorHAnsi" w:hAnsiTheme="minorHAnsi" w:cstheme="minorHAnsi"/>
          <w:shd w:val="clear" w:color="auto" w:fill="FFFFFF"/>
        </w:rPr>
        <w:t xml:space="preserve"> the 33</w:t>
      </w:r>
      <w:r w:rsidRPr="00CE6317">
        <w:rPr>
          <w:rFonts w:asciiTheme="minorHAnsi" w:hAnsiTheme="minorHAnsi" w:cstheme="minorHAnsi"/>
          <w:color w:val="3071C3" w:themeColor="text2" w:themeTint="BF"/>
          <w:shd w:val="clear" w:color="auto" w:fill="FFFFFF"/>
        </w:rPr>
        <w:t xml:space="preserve"> </w:t>
      </w:r>
      <w:hyperlink r:id="rId18" w:tgtFrame="_self" w:history="1">
        <w:r w:rsidRPr="00CE6317">
          <w:rPr>
            <w:rStyle w:val="Hyperlink"/>
            <w:rFonts w:asciiTheme="minorHAnsi" w:hAnsiTheme="minorHAnsi" w:cstheme="minorHAnsi"/>
            <w:b/>
            <w:bCs/>
            <w:color w:val="3071C3" w:themeColor="text2" w:themeTint="BF"/>
            <w:shd w:val="clear" w:color="auto" w:fill="FFFFFF"/>
          </w:rPr>
          <w:t>#Erasmus</w:t>
        </w:r>
      </w:hyperlink>
      <w:r w:rsidRPr="00CE6317">
        <w:rPr>
          <w:rFonts w:asciiTheme="minorHAnsi" w:hAnsiTheme="minorHAnsi" w:cstheme="minorHAnsi"/>
          <w:b/>
          <w:bCs/>
          <w:shd w:val="clear" w:color="auto" w:fill="FFFFFF"/>
        </w:rPr>
        <w:t xml:space="preserve">+ Programme countries </w:t>
      </w:r>
      <w:r w:rsidRPr="00CE6317">
        <w:rPr>
          <w:rFonts w:asciiTheme="minorHAnsi" w:hAnsiTheme="minorHAnsi" w:cstheme="minorHAnsi"/>
          <w:shd w:val="clear" w:color="auto" w:fill="FFFFFF"/>
        </w:rPr>
        <w:t xml:space="preserve">to share their insights and help shape the future of European mobility. </w:t>
      </w:r>
    </w:p>
    <w:p w14:paraId="0C76E86C" w14:textId="0FCB8DCA" w:rsidR="00184CCE" w:rsidRPr="00CE6317" w:rsidRDefault="00184CCE" w:rsidP="00184CCE">
      <w:pPr>
        <w:spacing w:line="276" w:lineRule="auto"/>
        <w:rPr>
          <w:rFonts w:asciiTheme="minorHAnsi" w:hAnsiTheme="minorHAnsi" w:cstheme="minorHAnsi"/>
          <w:shd w:val="clear" w:color="auto" w:fill="FFFFFF"/>
        </w:rPr>
      </w:pPr>
      <w:r w:rsidRPr="00CE6317">
        <w:rPr>
          <w:rFonts w:ascii="Segoe UI Emoji" w:hAnsi="Segoe UI Emoji" w:cs="Segoe UI Emoji"/>
          <w:shd w:val="clear" w:color="auto" w:fill="FFFFFF"/>
        </w:rPr>
        <w:lastRenderedPageBreak/>
        <w:t>👉🏽</w:t>
      </w:r>
      <w:r w:rsidRPr="00CE6317">
        <w:rPr>
          <w:rFonts w:asciiTheme="minorHAnsi" w:hAnsiTheme="minorHAnsi" w:cstheme="minorHAnsi"/>
          <w:shd w:val="clear" w:color="auto" w:fill="FFFFFF"/>
        </w:rPr>
        <w:t xml:space="preserve"> Quick </w:t>
      </w:r>
      <w:r w:rsidR="00C17133">
        <w:rPr>
          <w:rFonts w:asciiTheme="minorHAnsi" w:hAnsiTheme="minorHAnsi" w:cstheme="minorHAnsi"/>
          <w:b/>
          <w:bCs/>
          <w:shd w:val="clear" w:color="auto" w:fill="FFFFFF"/>
        </w:rPr>
        <w:t>10</w:t>
      </w:r>
      <w:r w:rsidRPr="00CE6317">
        <w:rPr>
          <w:rFonts w:asciiTheme="minorHAnsi" w:hAnsiTheme="minorHAnsi" w:cstheme="minorHAnsi"/>
          <w:b/>
          <w:bCs/>
          <w:shd w:val="clear" w:color="auto" w:fill="FFFFFF"/>
        </w:rPr>
        <w:t>-minute survey</w:t>
      </w:r>
      <w:r w:rsidRPr="00CE6317">
        <w:rPr>
          <w:rFonts w:asciiTheme="minorHAnsi" w:hAnsiTheme="minorHAnsi" w:cstheme="minorHAnsi"/>
          <w:shd w:val="clear" w:color="auto" w:fill="FFFFFF"/>
        </w:rPr>
        <w:t xml:space="preserve"> – open </w:t>
      </w:r>
      <w:r w:rsidRPr="00BE28F5">
        <w:rPr>
          <w:rFonts w:asciiTheme="minorHAnsi" w:hAnsiTheme="minorHAnsi" w:cstheme="minorHAnsi"/>
          <w:shd w:val="clear" w:color="auto" w:fill="FFFFFF"/>
        </w:rPr>
        <w:t xml:space="preserve">until </w:t>
      </w:r>
      <w:r w:rsidR="006B0B7C" w:rsidRPr="006B0B7C">
        <w:rPr>
          <w:rFonts w:asciiTheme="minorHAnsi" w:hAnsiTheme="minorHAnsi" w:cstheme="minorHAnsi"/>
          <w:b/>
          <w:bCs/>
          <w:u w:val="single"/>
        </w:rPr>
        <w:t>7 November 2025</w:t>
      </w:r>
      <w:r w:rsidRPr="00BE28F5">
        <w:rPr>
          <w:rFonts w:asciiTheme="minorHAnsi" w:hAnsiTheme="minorHAnsi" w:cstheme="minorHAnsi"/>
          <w:b/>
          <w:bCs/>
          <w:shd w:val="clear" w:color="auto" w:fill="FFFFFF"/>
        </w:rPr>
        <w:t>.</w:t>
      </w:r>
      <w:r w:rsidRPr="00CE6317">
        <w:rPr>
          <w:rFonts w:asciiTheme="minorHAnsi" w:hAnsiTheme="minorHAnsi" w:cstheme="minorHAnsi"/>
          <w:b/>
          <w:bCs/>
          <w:shd w:val="clear" w:color="auto" w:fill="FFFFFF"/>
        </w:rPr>
        <w:t xml:space="preserve"> Access it here: </w:t>
      </w:r>
      <w:r w:rsidRPr="00CE6317">
        <w:rPr>
          <w:rFonts w:asciiTheme="minorHAnsi" w:hAnsiTheme="minorHAnsi" w:cstheme="minorHAnsi"/>
          <w:shd w:val="clear" w:color="auto" w:fill="FFFFFF"/>
        </w:rPr>
        <w:t>l</w:t>
      </w:r>
      <w:r w:rsidRPr="00CE6317">
        <w:rPr>
          <w:rFonts w:asciiTheme="minorHAnsi" w:hAnsiTheme="minorHAnsi" w:cstheme="minorHAnsi"/>
        </w:rPr>
        <w:t xml:space="preserve"> </w:t>
      </w:r>
      <w:hyperlink r:id="rId19" w:history="1">
        <w:r w:rsidRPr="00CE6317">
          <w:rPr>
            <w:rStyle w:val="Hyperlink"/>
            <w:rFonts w:asciiTheme="minorHAnsi" w:hAnsiTheme="minorHAnsi" w:cstheme="minorHAnsi"/>
          </w:rPr>
          <w:t>https://</w:t>
        </w:r>
        <w:proofErr w:type="spellStart"/>
        <w:r w:rsidRPr="00CE6317">
          <w:rPr>
            <w:rStyle w:val="Hyperlink"/>
            <w:rFonts w:asciiTheme="minorHAnsi" w:hAnsiTheme="minorHAnsi" w:cstheme="minorHAnsi"/>
          </w:rPr>
          <w:t>ec.europa.eu</w:t>
        </w:r>
        <w:proofErr w:type="spellEnd"/>
        <w:r w:rsidRPr="00CE6317">
          <w:rPr>
            <w:rStyle w:val="Hyperlink"/>
            <w:rFonts w:asciiTheme="minorHAnsi" w:hAnsiTheme="minorHAnsi" w:cstheme="minorHAnsi"/>
          </w:rPr>
          <w:t>/</w:t>
        </w:r>
        <w:proofErr w:type="spellStart"/>
        <w:r w:rsidRPr="00CE6317">
          <w:rPr>
            <w:rStyle w:val="Hyperlink"/>
            <w:rFonts w:asciiTheme="minorHAnsi" w:hAnsiTheme="minorHAnsi" w:cstheme="minorHAnsi"/>
          </w:rPr>
          <w:t>eusurvey</w:t>
        </w:r>
        <w:proofErr w:type="spellEnd"/>
        <w:r w:rsidRPr="00CE6317">
          <w:rPr>
            <w:rStyle w:val="Hyperlink"/>
            <w:rFonts w:asciiTheme="minorHAnsi" w:hAnsiTheme="minorHAnsi" w:cstheme="minorHAnsi"/>
          </w:rPr>
          <w:t>/runner/ESC_Survey_2025</w:t>
        </w:r>
      </w:hyperlink>
      <w:r w:rsidRPr="00CE6317">
        <w:rPr>
          <w:rFonts w:asciiTheme="minorHAnsi" w:hAnsiTheme="minorHAnsi" w:cstheme="minorHAnsi"/>
        </w:rPr>
        <w:t xml:space="preserve"> </w:t>
      </w:r>
    </w:p>
    <w:p w14:paraId="694394DF" w14:textId="77777777" w:rsidR="00184CCE" w:rsidRPr="00CE6317" w:rsidRDefault="00184CCE" w:rsidP="00184CCE">
      <w:pPr>
        <w:spacing w:line="276" w:lineRule="auto"/>
        <w:rPr>
          <w:rFonts w:asciiTheme="minorHAnsi" w:hAnsiTheme="minorHAnsi" w:cstheme="minorHAnsi"/>
          <w:color w:val="3071C3" w:themeColor="text2" w:themeTint="BF"/>
        </w:rPr>
      </w:pPr>
      <w:hyperlink r:id="rId20" w:tgtFrame="_self" w:history="1">
        <w:r w:rsidRPr="00CE6317">
          <w:rPr>
            <w:rStyle w:val="Hyperlink"/>
            <w:rFonts w:asciiTheme="minorHAnsi" w:hAnsiTheme="minorHAnsi" w:cstheme="minorHAnsi"/>
            <w:b/>
            <w:bCs/>
            <w:color w:val="3071C3" w:themeColor="text2" w:themeTint="BF"/>
            <w:shd w:val="clear" w:color="auto" w:fill="FFFFFF"/>
          </w:rPr>
          <w:t>#</w:t>
        </w:r>
        <w:proofErr w:type="spellStart"/>
        <w:r w:rsidRPr="00CE6317">
          <w:rPr>
            <w:rStyle w:val="Hyperlink"/>
            <w:rFonts w:asciiTheme="minorHAnsi" w:hAnsiTheme="minorHAnsi" w:cstheme="minorHAnsi"/>
            <w:b/>
            <w:bCs/>
            <w:color w:val="3071C3" w:themeColor="text2" w:themeTint="BF"/>
            <w:shd w:val="clear" w:color="auto" w:fill="FFFFFF"/>
          </w:rPr>
          <w:t>EuropeanEducationArea</w:t>
        </w:r>
        <w:proofErr w:type="spellEnd"/>
      </w:hyperlink>
      <w:r w:rsidRPr="00CE6317">
        <w:rPr>
          <w:rStyle w:val="Hyperlink"/>
          <w:rFonts w:asciiTheme="minorHAnsi" w:hAnsiTheme="minorHAnsi" w:cstheme="minorHAnsi"/>
          <w:b/>
          <w:bCs/>
          <w:color w:val="3071C3" w:themeColor="text2" w:themeTint="BF"/>
          <w:shd w:val="clear" w:color="auto" w:fill="FFFFFF"/>
        </w:rPr>
        <w:t xml:space="preserve"> #</w:t>
      </w:r>
      <w:proofErr w:type="spellStart"/>
      <w:r w:rsidRPr="00CE6317">
        <w:rPr>
          <w:rStyle w:val="Hyperlink"/>
          <w:rFonts w:asciiTheme="minorHAnsi" w:hAnsiTheme="minorHAnsi" w:cstheme="minorHAnsi"/>
          <w:b/>
          <w:bCs/>
          <w:color w:val="3071C3" w:themeColor="text2" w:themeTint="BF"/>
          <w:shd w:val="clear" w:color="auto" w:fill="FFFFFF"/>
        </w:rPr>
        <w:t>StudentMobility</w:t>
      </w:r>
      <w:proofErr w:type="spellEnd"/>
      <w:r w:rsidRPr="00CE6317">
        <w:rPr>
          <w:rStyle w:val="Hyperlink"/>
          <w:rFonts w:asciiTheme="minorHAnsi" w:hAnsiTheme="minorHAnsi" w:cstheme="minorHAnsi"/>
          <w:b/>
          <w:bCs/>
          <w:color w:val="3071C3" w:themeColor="text2" w:themeTint="BF"/>
          <w:shd w:val="clear" w:color="auto" w:fill="FFFFFF"/>
        </w:rPr>
        <w:t xml:space="preserve"> #</w:t>
      </w:r>
      <w:proofErr w:type="spellStart"/>
      <w:r w:rsidRPr="00CE6317">
        <w:rPr>
          <w:rStyle w:val="Hyperlink"/>
          <w:rFonts w:asciiTheme="minorHAnsi" w:hAnsiTheme="minorHAnsi" w:cstheme="minorHAnsi"/>
          <w:b/>
          <w:bCs/>
          <w:color w:val="3071C3" w:themeColor="text2" w:themeTint="BF"/>
          <w:shd w:val="clear" w:color="auto" w:fill="FFFFFF"/>
        </w:rPr>
        <w:t>HigherEducation</w:t>
      </w:r>
      <w:proofErr w:type="spellEnd"/>
    </w:p>
    <w:p w14:paraId="7B87328D" w14:textId="77777777" w:rsidR="00184CCE" w:rsidRPr="001F4D18" w:rsidRDefault="00184CCE" w:rsidP="00153FFD">
      <w:pPr>
        <w:spacing w:after="160" w:line="259" w:lineRule="auto"/>
        <w:jc w:val="left"/>
      </w:pPr>
    </w:p>
    <w:sectPr w:rsidR="00184CCE" w:rsidRPr="001F4D18" w:rsidSect="00FA44A6">
      <w:footerReference w:type="default" r:id="rId21"/>
      <w:pgSz w:w="11906" w:h="16838"/>
      <w:pgMar w:top="1134" w:right="1134" w:bottom="1134" w:left="1134"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3F6E53" w14:textId="77777777" w:rsidR="00D529B5" w:rsidRDefault="00D529B5" w:rsidP="00B86B02">
      <w:pPr>
        <w:spacing w:after="0"/>
      </w:pPr>
      <w:r>
        <w:separator/>
      </w:r>
    </w:p>
  </w:endnote>
  <w:endnote w:type="continuationSeparator" w:id="0">
    <w:p w14:paraId="443F52DB" w14:textId="77777777" w:rsidR="00D529B5" w:rsidRDefault="00D529B5" w:rsidP="00B86B02">
      <w:pPr>
        <w:spacing w:after="0"/>
      </w:pPr>
      <w:r>
        <w:continuationSeparator/>
      </w:r>
    </w:p>
  </w:endnote>
  <w:endnote w:type="continuationNotice" w:id="1">
    <w:p w14:paraId="460BB394" w14:textId="77777777" w:rsidR="00D529B5" w:rsidRDefault="00D529B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Open Sans Light">
    <w:charset w:val="00"/>
    <w:family w:val="swiss"/>
    <w:pitch w:val="variable"/>
    <w:sig w:usb0="E00002EF" w:usb1="4000205B" w:usb2="00000028"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9235137"/>
      <w:docPartObj>
        <w:docPartGallery w:val="Page Numbers (Bottom of Page)"/>
        <w:docPartUnique/>
      </w:docPartObj>
    </w:sdtPr>
    <w:sdtEndPr>
      <w:rPr>
        <w:noProof/>
      </w:rPr>
    </w:sdtEndPr>
    <w:sdtContent>
      <w:p w14:paraId="545C4E73" w14:textId="77777777" w:rsidR="00D5759D" w:rsidRDefault="00D5759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43A6F36" w14:textId="77777777" w:rsidR="00D5759D" w:rsidRDefault="00D5759D" w:rsidP="00DB2263">
    <w:pPr>
      <w:pStyle w:val="Footer"/>
      <w:tabs>
        <w:tab w:val="clear" w:pos="4513"/>
        <w:tab w:val="clear" w:pos="9026"/>
        <w:tab w:val="left" w:pos="6003"/>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276293" w14:textId="77777777" w:rsidR="00D529B5" w:rsidRDefault="00D529B5" w:rsidP="00B86B02">
      <w:pPr>
        <w:spacing w:after="0"/>
      </w:pPr>
      <w:r>
        <w:separator/>
      </w:r>
    </w:p>
  </w:footnote>
  <w:footnote w:type="continuationSeparator" w:id="0">
    <w:p w14:paraId="6B62A2BB" w14:textId="77777777" w:rsidR="00D529B5" w:rsidRDefault="00D529B5" w:rsidP="00B86B02">
      <w:pPr>
        <w:spacing w:after="0"/>
      </w:pPr>
      <w:r>
        <w:continuationSeparator/>
      </w:r>
    </w:p>
  </w:footnote>
  <w:footnote w:type="continuationNotice" w:id="1">
    <w:p w14:paraId="0D420EFC" w14:textId="77777777" w:rsidR="00D529B5" w:rsidRDefault="00D529B5">
      <w:pPr>
        <w:spacing w:after="0"/>
      </w:pPr>
    </w:p>
  </w:footnote>
</w:footnotes>
</file>

<file path=word/intelligence2.xml><?xml version="1.0" encoding="utf-8"?>
<int2:intelligence xmlns:int2="http://schemas.microsoft.com/office/intelligence/2020/intelligence" xmlns:oel="http://schemas.microsoft.com/office/2019/extlst">
  <int2:observations/>
  <int2:intelligenceSettings>
    <int2:extLst>
      <oel:ext uri="74B372B9-2EFF-4315-9A3F-32BA87CA82B1">
        <int2:goals int2:version="1" int2:formality="0"/>
      </oel:ext>
    </int2:extLst>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BC907FD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1812E49"/>
    <w:multiLevelType w:val="hybridMultilevel"/>
    <w:tmpl w:val="C56C55E4"/>
    <w:lvl w:ilvl="0" w:tplc="D5B2C6C0">
      <w:start w:val="1"/>
      <w:numFmt w:val="bullet"/>
      <w:lvlText w:val=""/>
      <w:lvlJc w:val="left"/>
      <w:pPr>
        <w:ind w:left="720" w:hanging="360"/>
      </w:pPr>
      <w:rPr>
        <w:rFonts w:ascii="Symbol" w:hAnsi="Symbol" w:hint="default"/>
        <w:i w:val="0"/>
        <w:color w:val="5F70AF" w:themeColor="accent2"/>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B77DFC"/>
    <w:multiLevelType w:val="hybridMultilevel"/>
    <w:tmpl w:val="070477B4"/>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 w15:restartNumberingAfterBreak="0">
    <w:nsid w:val="15436503"/>
    <w:multiLevelType w:val="hybridMultilevel"/>
    <w:tmpl w:val="29E8F1FE"/>
    <w:lvl w:ilvl="0" w:tplc="DCC2B8AA">
      <w:start w:val="1"/>
      <w:numFmt w:val="bullet"/>
      <w:lvlText w:val=""/>
      <w:lvlJc w:val="left"/>
      <w:pPr>
        <w:ind w:left="720" w:hanging="360"/>
      </w:pPr>
      <w:rPr>
        <w:rFonts w:ascii="Symbol" w:hAnsi="Symbol" w:hint="default"/>
        <w:i w:val="0"/>
        <w:color w:val="4472C4"/>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094E98"/>
    <w:multiLevelType w:val="hybridMultilevel"/>
    <w:tmpl w:val="AAB425F8"/>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5" w15:restartNumberingAfterBreak="0">
    <w:nsid w:val="2A0C54CB"/>
    <w:multiLevelType w:val="hybridMultilevel"/>
    <w:tmpl w:val="84D8C85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 w15:restartNumberingAfterBreak="0">
    <w:nsid w:val="33EE6BC9"/>
    <w:multiLevelType w:val="hybridMultilevel"/>
    <w:tmpl w:val="8CC041CC"/>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7" w15:restartNumberingAfterBreak="0">
    <w:nsid w:val="38F43014"/>
    <w:multiLevelType w:val="hybridMultilevel"/>
    <w:tmpl w:val="B4244F12"/>
    <w:lvl w:ilvl="0" w:tplc="554012E2">
      <w:start w:val="1"/>
      <w:numFmt w:val="bullet"/>
      <w:pStyle w:val="Bullet-points"/>
      <w:lvlText w:val=""/>
      <w:lvlJc w:val="left"/>
      <w:pPr>
        <w:ind w:left="720" w:hanging="360"/>
      </w:pPr>
      <w:rPr>
        <w:rFonts w:ascii="Symbol" w:hAnsi="Symbol" w:hint="default"/>
        <w:color w:val="004494" w:themeColor="accent1"/>
        <w:sz w:val="18"/>
        <w:szCs w:val="18"/>
      </w:rPr>
    </w:lvl>
    <w:lvl w:ilvl="1" w:tplc="B7FCC6E4">
      <w:start w:val="1"/>
      <w:numFmt w:val="bullet"/>
      <w:pStyle w:val="Bullet2"/>
      <w:lvlText w:val="o"/>
      <w:lvlJc w:val="left"/>
      <w:pPr>
        <w:ind w:left="1440" w:hanging="360"/>
      </w:pPr>
      <w:rPr>
        <w:rFonts w:ascii="Courier New" w:hAnsi="Courier New" w:hint="default"/>
        <w:color w:val="5F70AF" w:themeColor="accent2"/>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00513C"/>
    <w:multiLevelType w:val="hybridMultilevel"/>
    <w:tmpl w:val="C1DEF1FC"/>
    <w:lvl w:ilvl="0" w:tplc="D2848DE2">
      <w:start w:val="1"/>
      <w:numFmt w:val="decimal"/>
      <w:pStyle w:val="Style1"/>
      <w:lvlText w:val="%1."/>
      <w:lvlJc w:val="left"/>
      <w:pPr>
        <w:ind w:left="720" w:hanging="360"/>
      </w:pPr>
      <w:rPr>
        <w:rFonts w:hint="default"/>
      </w:rPr>
    </w:lvl>
    <w:lvl w:ilvl="1" w:tplc="08090019" w:tentative="1">
      <w:start w:val="1"/>
      <w:numFmt w:val="lowerLetter"/>
      <w:pStyle w:val="Style1"/>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15E064F"/>
    <w:multiLevelType w:val="multilevel"/>
    <w:tmpl w:val="55483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EE2CC2"/>
    <w:multiLevelType w:val="hybridMultilevel"/>
    <w:tmpl w:val="0C743D10"/>
    <w:lvl w:ilvl="0" w:tplc="7AD24160">
      <w:start w:val="1"/>
      <w:numFmt w:val="decimal"/>
      <w:lvlText w:val="%1."/>
      <w:lvlJc w:val="left"/>
      <w:pPr>
        <w:ind w:left="72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8466544"/>
    <w:multiLevelType w:val="hybridMultilevel"/>
    <w:tmpl w:val="517EC31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2" w15:restartNumberingAfterBreak="0">
    <w:nsid w:val="49336174"/>
    <w:multiLevelType w:val="hybridMultilevel"/>
    <w:tmpl w:val="B512FE0A"/>
    <w:styleLink w:val="SQWProposalNumbering1"/>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937C70"/>
    <w:multiLevelType w:val="hybridMultilevel"/>
    <w:tmpl w:val="5F98E470"/>
    <w:styleLink w:val="NumbLstAnnex1"/>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9F18F0"/>
    <w:multiLevelType w:val="multilevel"/>
    <w:tmpl w:val="D5F4AAF2"/>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1FF7C0A"/>
    <w:multiLevelType w:val="multilevel"/>
    <w:tmpl w:val="3C5E59BC"/>
    <w:styleLink w:val="NumbLstAnnex"/>
    <w:lvl w:ilvl="0">
      <w:start w:val="1"/>
      <w:numFmt w:val="decimal"/>
      <w:lvlText w:val="%1"/>
      <w:lvlJc w:val="left"/>
      <w:pPr>
        <w:ind w:left="43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5C4E613B"/>
    <w:multiLevelType w:val="hybridMultilevel"/>
    <w:tmpl w:val="93E8D41A"/>
    <w:lvl w:ilvl="0" w:tplc="13703318">
      <w:start w:val="1"/>
      <w:numFmt w:val="bullet"/>
      <w:pStyle w:val="KTRBulletlevel1"/>
      <w:lvlText w:val=""/>
      <w:lvlJc w:val="left"/>
      <w:pPr>
        <w:ind w:left="502" w:hanging="360"/>
      </w:pPr>
      <w:rPr>
        <w:rFonts w:ascii="Wingdings" w:hAnsi="Wingdings" w:hint="default"/>
      </w:rPr>
    </w:lvl>
    <w:lvl w:ilvl="1" w:tplc="C2B2C36A">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7" w15:restartNumberingAfterBreak="0">
    <w:nsid w:val="601D14F7"/>
    <w:multiLevelType w:val="hybridMultilevel"/>
    <w:tmpl w:val="6D42FB06"/>
    <w:lvl w:ilvl="0" w:tplc="DCC2B8AA">
      <w:start w:val="1"/>
      <w:numFmt w:val="bullet"/>
      <w:lvlText w:val=""/>
      <w:lvlJc w:val="left"/>
      <w:pPr>
        <w:ind w:left="720" w:hanging="360"/>
      </w:pPr>
      <w:rPr>
        <w:rFonts w:ascii="Symbol" w:hAnsi="Symbol" w:hint="default"/>
        <w:i w:val="0"/>
        <w:color w:val="4472C4"/>
        <w:sz w:val="18"/>
        <w:szCs w:val="1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8" w15:restartNumberingAfterBreak="0">
    <w:nsid w:val="603F1ABF"/>
    <w:multiLevelType w:val="hybridMultilevel"/>
    <w:tmpl w:val="3D5C5C7E"/>
    <w:styleLink w:val="SQWProposalNumbering111"/>
    <w:lvl w:ilvl="0" w:tplc="FFFFFFFF">
      <w:start w:val="1"/>
      <w:numFmt w:val="bullet"/>
      <w:lvlText w:val="·"/>
      <w:lvlJc w:val="left"/>
      <w:pPr>
        <w:ind w:left="360" w:hanging="72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9" w15:restartNumberingAfterBreak="0">
    <w:nsid w:val="646B1AA8"/>
    <w:multiLevelType w:val="hybridMultilevel"/>
    <w:tmpl w:val="62523BF4"/>
    <w:lvl w:ilvl="0" w:tplc="30D8216C">
      <w:start w:val="1"/>
      <w:numFmt w:val="bullet"/>
      <w:pStyle w:val="1stbullet"/>
      <w:lvlText w:val=""/>
      <w:lvlJc w:val="left"/>
      <w:pPr>
        <w:ind w:left="284" w:hanging="284"/>
      </w:pPr>
      <w:rPr>
        <w:rFonts w:ascii="Wingdings" w:hAnsi="Wingdings" w:hint="default"/>
        <w:i w:val="0"/>
        <w:color w:val="A9D1DE"/>
        <w:sz w:val="32"/>
      </w:rPr>
    </w:lvl>
    <w:lvl w:ilvl="1" w:tplc="928228EA">
      <w:start w:val="1"/>
      <w:numFmt w:val="bullet"/>
      <w:lvlText w:val="o"/>
      <w:lvlJc w:val="left"/>
      <w:pPr>
        <w:ind w:left="1440" w:hanging="360"/>
      </w:pPr>
      <w:rPr>
        <w:rFonts w:ascii="Courier New" w:hAnsi="Courier New" w:cs="Courier New" w:hint="default"/>
      </w:rPr>
    </w:lvl>
    <w:lvl w:ilvl="2" w:tplc="E5021A28">
      <w:start w:val="1"/>
      <w:numFmt w:val="bullet"/>
      <w:lvlText w:val=""/>
      <w:lvlJc w:val="left"/>
      <w:pPr>
        <w:ind w:left="2160" w:hanging="360"/>
      </w:pPr>
      <w:rPr>
        <w:rFonts w:ascii="Wingdings" w:hAnsi="Wingdings" w:hint="default"/>
      </w:rPr>
    </w:lvl>
    <w:lvl w:ilvl="3" w:tplc="DDF0FF04">
      <w:start w:val="1"/>
      <w:numFmt w:val="bullet"/>
      <w:lvlText w:val=""/>
      <w:lvlJc w:val="left"/>
      <w:pPr>
        <w:ind w:left="2880" w:hanging="360"/>
      </w:pPr>
      <w:rPr>
        <w:rFonts w:ascii="Symbol" w:hAnsi="Symbol" w:hint="default"/>
      </w:rPr>
    </w:lvl>
    <w:lvl w:ilvl="4" w:tplc="CFDA8708">
      <w:start w:val="1"/>
      <w:numFmt w:val="bullet"/>
      <w:lvlText w:val="o"/>
      <w:lvlJc w:val="left"/>
      <w:pPr>
        <w:ind w:left="3600" w:hanging="360"/>
      </w:pPr>
      <w:rPr>
        <w:rFonts w:ascii="Courier New" w:hAnsi="Courier New" w:cs="Courier New" w:hint="default"/>
      </w:rPr>
    </w:lvl>
    <w:lvl w:ilvl="5" w:tplc="A96652F8">
      <w:start w:val="1"/>
      <w:numFmt w:val="bullet"/>
      <w:lvlText w:val=""/>
      <w:lvlJc w:val="left"/>
      <w:pPr>
        <w:ind w:left="4320" w:hanging="360"/>
      </w:pPr>
      <w:rPr>
        <w:rFonts w:ascii="Wingdings" w:hAnsi="Wingdings" w:hint="default"/>
      </w:rPr>
    </w:lvl>
    <w:lvl w:ilvl="6" w:tplc="8D649A84">
      <w:start w:val="1"/>
      <w:numFmt w:val="bullet"/>
      <w:lvlText w:val=""/>
      <w:lvlJc w:val="left"/>
      <w:pPr>
        <w:ind w:left="5040" w:hanging="360"/>
      </w:pPr>
      <w:rPr>
        <w:rFonts w:ascii="Symbol" w:hAnsi="Symbol" w:hint="default"/>
      </w:rPr>
    </w:lvl>
    <w:lvl w:ilvl="7" w:tplc="3A2AD63E">
      <w:start w:val="1"/>
      <w:numFmt w:val="bullet"/>
      <w:lvlText w:val="o"/>
      <w:lvlJc w:val="left"/>
      <w:pPr>
        <w:ind w:left="5760" w:hanging="360"/>
      </w:pPr>
      <w:rPr>
        <w:rFonts w:ascii="Courier New" w:hAnsi="Courier New" w:cs="Courier New" w:hint="default"/>
      </w:rPr>
    </w:lvl>
    <w:lvl w:ilvl="8" w:tplc="AD38CA0E">
      <w:start w:val="1"/>
      <w:numFmt w:val="bullet"/>
      <w:lvlText w:val=""/>
      <w:lvlJc w:val="left"/>
      <w:pPr>
        <w:ind w:left="6480" w:hanging="360"/>
      </w:pPr>
      <w:rPr>
        <w:rFonts w:ascii="Wingdings" w:hAnsi="Wingdings" w:hint="default"/>
      </w:rPr>
    </w:lvl>
  </w:abstractNum>
  <w:abstractNum w:abstractNumId="20" w15:restartNumberingAfterBreak="0">
    <w:nsid w:val="6D2D2C3C"/>
    <w:multiLevelType w:val="hybridMultilevel"/>
    <w:tmpl w:val="7FF2D398"/>
    <w:styleLink w:val="ICBulletList"/>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21" w15:restartNumberingAfterBreak="0">
    <w:nsid w:val="7ADA41BE"/>
    <w:multiLevelType w:val="multilevel"/>
    <w:tmpl w:val="339EB0C8"/>
    <w:lvl w:ilvl="0">
      <w:start w:val="1"/>
      <w:numFmt w:val="decimal"/>
      <w:lvlText w:val="%1."/>
      <w:lvlJc w:val="left"/>
      <w:pPr>
        <w:ind w:left="360" w:hanging="360"/>
      </w:pPr>
      <w:rPr>
        <w:rFonts w:hint="default"/>
      </w:rPr>
    </w:lvl>
    <w:lvl w:ilvl="1">
      <w:start w:val="1"/>
      <w:numFmt w:val="decimal"/>
      <w:lvlText w:val="%1.%2."/>
      <w:lvlJc w:val="left"/>
      <w:pPr>
        <w:ind w:left="858" w:hanging="432"/>
      </w:pPr>
      <w:rPr>
        <w:rFonts w:hint="default"/>
        <w:b/>
        <w:color w:val="1F497D" w:themeColor="text2"/>
      </w:rPr>
    </w:lvl>
    <w:lvl w:ilvl="2">
      <w:start w:val="1"/>
      <w:numFmt w:val="decimal"/>
      <w:lvlText w:val="%1.%2.%3."/>
      <w:lvlJc w:val="left"/>
      <w:pPr>
        <w:ind w:left="2184" w:hanging="1191"/>
      </w:pPr>
      <w:rPr>
        <w:rFonts w:hint="default"/>
        <w:b/>
        <w:color w:val="1F497D" w:themeColor="text2"/>
      </w:rPr>
    </w:lvl>
    <w:lvl w:ilvl="3">
      <w:start w:val="1"/>
      <w:numFmt w:val="decimal"/>
      <w:pStyle w:val="h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367367660">
    <w:abstractNumId w:val="7"/>
  </w:num>
  <w:num w:numId="2" w16cid:durableId="1182091709">
    <w:abstractNumId w:val="21"/>
  </w:num>
  <w:num w:numId="3" w16cid:durableId="502277291">
    <w:abstractNumId w:val="0"/>
  </w:num>
  <w:num w:numId="4" w16cid:durableId="1619293632">
    <w:abstractNumId w:val="20"/>
  </w:num>
  <w:num w:numId="5" w16cid:durableId="1539006295">
    <w:abstractNumId w:val="19"/>
  </w:num>
  <w:num w:numId="6" w16cid:durableId="1539397283">
    <w:abstractNumId w:val="12"/>
  </w:num>
  <w:num w:numId="7" w16cid:durableId="1405179126">
    <w:abstractNumId w:val="16"/>
  </w:num>
  <w:num w:numId="8" w16cid:durableId="244608174">
    <w:abstractNumId w:val="8"/>
  </w:num>
  <w:num w:numId="9" w16cid:durableId="2136364095">
    <w:abstractNumId w:val="15"/>
  </w:num>
  <w:num w:numId="10" w16cid:durableId="1966034663">
    <w:abstractNumId w:val="18"/>
  </w:num>
  <w:num w:numId="11" w16cid:durableId="418644502">
    <w:abstractNumId w:val="13"/>
  </w:num>
  <w:num w:numId="12" w16cid:durableId="1947033441">
    <w:abstractNumId w:val="14"/>
  </w:num>
  <w:num w:numId="13" w16cid:durableId="1849447082">
    <w:abstractNumId w:val="1"/>
  </w:num>
  <w:num w:numId="14" w16cid:durableId="1375227824">
    <w:abstractNumId w:val="7"/>
  </w:num>
  <w:num w:numId="15" w16cid:durableId="1147551158">
    <w:abstractNumId w:val="17"/>
  </w:num>
  <w:num w:numId="16" w16cid:durableId="1091316722">
    <w:abstractNumId w:val="5"/>
  </w:num>
  <w:num w:numId="17" w16cid:durableId="1923681545">
    <w:abstractNumId w:val="5"/>
  </w:num>
  <w:num w:numId="18" w16cid:durableId="1768114944">
    <w:abstractNumId w:val="3"/>
  </w:num>
  <w:num w:numId="19" w16cid:durableId="960839552">
    <w:abstractNumId w:val="7"/>
  </w:num>
  <w:num w:numId="20" w16cid:durableId="1004019455">
    <w:abstractNumId w:val="7"/>
  </w:num>
  <w:num w:numId="21" w16cid:durableId="357392419">
    <w:abstractNumId w:val="7"/>
  </w:num>
  <w:num w:numId="22" w16cid:durableId="1012102718">
    <w:abstractNumId w:val="9"/>
  </w:num>
  <w:num w:numId="23" w16cid:durableId="1156217867">
    <w:abstractNumId w:val="2"/>
  </w:num>
  <w:num w:numId="24" w16cid:durableId="1261374178">
    <w:abstractNumId w:val="4"/>
  </w:num>
  <w:num w:numId="25" w16cid:durableId="1795054492">
    <w:abstractNumId w:val="6"/>
  </w:num>
  <w:num w:numId="26" w16cid:durableId="846796366">
    <w:abstractNumId w:val="10"/>
    <w:lvlOverride w:ilvl="0">
      <w:startOverride w:val="1"/>
    </w:lvlOverride>
  </w:num>
  <w:num w:numId="27" w16cid:durableId="1899122341">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a3NLA0MzUxtjSzMLJU0lEKTi0uzszPAykwNK8FAF0ArFItAAAA"/>
    <w:docVar w:name="LW_DocType" w:val="BUSINESS ANALYSIS II TEMPLATE"/>
  </w:docVars>
  <w:rsids>
    <w:rsidRoot w:val="0002213D"/>
    <w:rsid w:val="00000E62"/>
    <w:rsid w:val="000011E7"/>
    <w:rsid w:val="00001309"/>
    <w:rsid w:val="00001761"/>
    <w:rsid w:val="000019D8"/>
    <w:rsid w:val="00001ECB"/>
    <w:rsid w:val="00003003"/>
    <w:rsid w:val="00003686"/>
    <w:rsid w:val="000040D4"/>
    <w:rsid w:val="00004B24"/>
    <w:rsid w:val="00004D8D"/>
    <w:rsid w:val="00005AFD"/>
    <w:rsid w:val="00005E14"/>
    <w:rsid w:val="000061B8"/>
    <w:rsid w:val="000067B6"/>
    <w:rsid w:val="00007928"/>
    <w:rsid w:val="00010241"/>
    <w:rsid w:val="00010415"/>
    <w:rsid w:val="000106A0"/>
    <w:rsid w:val="00011629"/>
    <w:rsid w:val="000123C5"/>
    <w:rsid w:val="000123DC"/>
    <w:rsid w:val="00012FE0"/>
    <w:rsid w:val="00014A6F"/>
    <w:rsid w:val="00014A7C"/>
    <w:rsid w:val="00014BBF"/>
    <w:rsid w:val="00014F40"/>
    <w:rsid w:val="0001502B"/>
    <w:rsid w:val="000150D4"/>
    <w:rsid w:val="0001613F"/>
    <w:rsid w:val="000163DD"/>
    <w:rsid w:val="0001786B"/>
    <w:rsid w:val="00017EE2"/>
    <w:rsid w:val="00017F1E"/>
    <w:rsid w:val="0002128B"/>
    <w:rsid w:val="00021C48"/>
    <w:rsid w:val="0002209A"/>
    <w:rsid w:val="0002213D"/>
    <w:rsid w:val="00022CC6"/>
    <w:rsid w:val="00023033"/>
    <w:rsid w:val="00023039"/>
    <w:rsid w:val="00023397"/>
    <w:rsid w:val="0002456D"/>
    <w:rsid w:val="000245A1"/>
    <w:rsid w:val="00024614"/>
    <w:rsid w:val="00024CF2"/>
    <w:rsid w:val="00024F70"/>
    <w:rsid w:val="00024FF8"/>
    <w:rsid w:val="000254BE"/>
    <w:rsid w:val="00025548"/>
    <w:rsid w:val="00025B15"/>
    <w:rsid w:val="000261DB"/>
    <w:rsid w:val="000262C9"/>
    <w:rsid w:val="0002684B"/>
    <w:rsid w:val="0002747B"/>
    <w:rsid w:val="0002789C"/>
    <w:rsid w:val="00027CCA"/>
    <w:rsid w:val="0003092C"/>
    <w:rsid w:val="000316DC"/>
    <w:rsid w:val="00031874"/>
    <w:rsid w:val="00031B46"/>
    <w:rsid w:val="00031B88"/>
    <w:rsid w:val="000325B8"/>
    <w:rsid w:val="00032731"/>
    <w:rsid w:val="00032D57"/>
    <w:rsid w:val="00034002"/>
    <w:rsid w:val="0003420C"/>
    <w:rsid w:val="00034E08"/>
    <w:rsid w:val="00035782"/>
    <w:rsid w:val="00035C1A"/>
    <w:rsid w:val="00036282"/>
    <w:rsid w:val="00036641"/>
    <w:rsid w:val="00036833"/>
    <w:rsid w:val="0003715B"/>
    <w:rsid w:val="00037402"/>
    <w:rsid w:val="0004188F"/>
    <w:rsid w:val="00042173"/>
    <w:rsid w:val="00043188"/>
    <w:rsid w:val="00043321"/>
    <w:rsid w:val="00043B64"/>
    <w:rsid w:val="00044113"/>
    <w:rsid w:val="00044E7D"/>
    <w:rsid w:val="000458D8"/>
    <w:rsid w:val="00045F5E"/>
    <w:rsid w:val="00046490"/>
    <w:rsid w:val="00046737"/>
    <w:rsid w:val="000474B2"/>
    <w:rsid w:val="000519D2"/>
    <w:rsid w:val="00051D8F"/>
    <w:rsid w:val="000521AC"/>
    <w:rsid w:val="0005283B"/>
    <w:rsid w:val="000528F4"/>
    <w:rsid w:val="00052A31"/>
    <w:rsid w:val="00052EB3"/>
    <w:rsid w:val="000531D8"/>
    <w:rsid w:val="000535D3"/>
    <w:rsid w:val="00054BBE"/>
    <w:rsid w:val="00054FE8"/>
    <w:rsid w:val="000552AE"/>
    <w:rsid w:val="00055764"/>
    <w:rsid w:val="000569FC"/>
    <w:rsid w:val="00056AF5"/>
    <w:rsid w:val="00057E89"/>
    <w:rsid w:val="00060EBC"/>
    <w:rsid w:val="00061146"/>
    <w:rsid w:val="00061696"/>
    <w:rsid w:val="0006287D"/>
    <w:rsid w:val="000628F3"/>
    <w:rsid w:val="0006296D"/>
    <w:rsid w:val="00063401"/>
    <w:rsid w:val="00063694"/>
    <w:rsid w:val="0006379D"/>
    <w:rsid w:val="00063989"/>
    <w:rsid w:val="00063BC9"/>
    <w:rsid w:val="00063C96"/>
    <w:rsid w:val="00063E2D"/>
    <w:rsid w:val="00064567"/>
    <w:rsid w:val="000645AD"/>
    <w:rsid w:val="000645D0"/>
    <w:rsid w:val="00064A2C"/>
    <w:rsid w:val="00064B35"/>
    <w:rsid w:val="00064EBD"/>
    <w:rsid w:val="0006509A"/>
    <w:rsid w:val="00065AB6"/>
    <w:rsid w:val="0006617B"/>
    <w:rsid w:val="000663FF"/>
    <w:rsid w:val="0006687F"/>
    <w:rsid w:val="00066AFB"/>
    <w:rsid w:val="00066D2B"/>
    <w:rsid w:val="00067072"/>
    <w:rsid w:val="00067777"/>
    <w:rsid w:val="00067788"/>
    <w:rsid w:val="0006786E"/>
    <w:rsid w:val="00067AD3"/>
    <w:rsid w:val="00071EE1"/>
    <w:rsid w:val="0007246C"/>
    <w:rsid w:val="000730F5"/>
    <w:rsid w:val="00073159"/>
    <w:rsid w:val="00073AA3"/>
    <w:rsid w:val="00073DEF"/>
    <w:rsid w:val="00074281"/>
    <w:rsid w:val="00074BCC"/>
    <w:rsid w:val="000750BB"/>
    <w:rsid w:val="00075159"/>
    <w:rsid w:val="00075670"/>
    <w:rsid w:val="00075943"/>
    <w:rsid w:val="00075E51"/>
    <w:rsid w:val="000763B0"/>
    <w:rsid w:val="000766D3"/>
    <w:rsid w:val="00077F4E"/>
    <w:rsid w:val="00080EB9"/>
    <w:rsid w:val="00081081"/>
    <w:rsid w:val="0008148A"/>
    <w:rsid w:val="00081CA1"/>
    <w:rsid w:val="000824CD"/>
    <w:rsid w:val="000828B8"/>
    <w:rsid w:val="000829DA"/>
    <w:rsid w:val="0008403C"/>
    <w:rsid w:val="00084966"/>
    <w:rsid w:val="00084A73"/>
    <w:rsid w:val="000869BA"/>
    <w:rsid w:val="0009034E"/>
    <w:rsid w:val="000903D6"/>
    <w:rsid w:val="000908CE"/>
    <w:rsid w:val="00091A40"/>
    <w:rsid w:val="0009208C"/>
    <w:rsid w:val="0009318F"/>
    <w:rsid w:val="00093D36"/>
    <w:rsid w:val="000948A1"/>
    <w:rsid w:val="0009491F"/>
    <w:rsid w:val="000953B2"/>
    <w:rsid w:val="000968D1"/>
    <w:rsid w:val="00096B5F"/>
    <w:rsid w:val="000970DD"/>
    <w:rsid w:val="00097448"/>
    <w:rsid w:val="000974AE"/>
    <w:rsid w:val="00097676"/>
    <w:rsid w:val="0009768D"/>
    <w:rsid w:val="00097843"/>
    <w:rsid w:val="000A040B"/>
    <w:rsid w:val="000A07D4"/>
    <w:rsid w:val="000A0999"/>
    <w:rsid w:val="000A0DC7"/>
    <w:rsid w:val="000A1852"/>
    <w:rsid w:val="000A1967"/>
    <w:rsid w:val="000A1F02"/>
    <w:rsid w:val="000A2AD0"/>
    <w:rsid w:val="000A3043"/>
    <w:rsid w:val="000A3E6C"/>
    <w:rsid w:val="000A52F7"/>
    <w:rsid w:val="000A54B6"/>
    <w:rsid w:val="000A5B9E"/>
    <w:rsid w:val="000A5FC8"/>
    <w:rsid w:val="000A6329"/>
    <w:rsid w:val="000A6E32"/>
    <w:rsid w:val="000A7810"/>
    <w:rsid w:val="000A7883"/>
    <w:rsid w:val="000A788C"/>
    <w:rsid w:val="000A7D8A"/>
    <w:rsid w:val="000B0276"/>
    <w:rsid w:val="000B0438"/>
    <w:rsid w:val="000B0471"/>
    <w:rsid w:val="000B173C"/>
    <w:rsid w:val="000B2033"/>
    <w:rsid w:val="000B2498"/>
    <w:rsid w:val="000B288B"/>
    <w:rsid w:val="000B288C"/>
    <w:rsid w:val="000B2CFD"/>
    <w:rsid w:val="000B37A0"/>
    <w:rsid w:val="000B3B07"/>
    <w:rsid w:val="000B4167"/>
    <w:rsid w:val="000B47FA"/>
    <w:rsid w:val="000B537A"/>
    <w:rsid w:val="000B58B4"/>
    <w:rsid w:val="000B61EC"/>
    <w:rsid w:val="000B65E3"/>
    <w:rsid w:val="000B6888"/>
    <w:rsid w:val="000B69CB"/>
    <w:rsid w:val="000B7434"/>
    <w:rsid w:val="000B7E54"/>
    <w:rsid w:val="000C0641"/>
    <w:rsid w:val="000C06CD"/>
    <w:rsid w:val="000C0B60"/>
    <w:rsid w:val="000C0BC4"/>
    <w:rsid w:val="000C2345"/>
    <w:rsid w:val="000C26A3"/>
    <w:rsid w:val="000C274E"/>
    <w:rsid w:val="000C2ACA"/>
    <w:rsid w:val="000C2F9D"/>
    <w:rsid w:val="000C344C"/>
    <w:rsid w:val="000C39C5"/>
    <w:rsid w:val="000C3EB6"/>
    <w:rsid w:val="000C3FA5"/>
    <w:rsid w:val="000C4359"/>
    <w:rsid w:val="000C456A"/>
    <w:rsid w:val="000C49DC"/>
    <w:rsid w:val="000C502E"/>
    <w:rsid w:val="000C5437"/>
    <w:rsid w:val="000C5D4B"/>
    <w:rsid w:val="000C62AD"/>
    <w:rsid w:val="000C6329"/>
    <w:rsid w:val="000C6AB4"/>
    <w:rsid w:val="000D00DA"/>
    <w:rsid w:val="000D021C"/>
    <w:rsid w:val="000D029D"/>
    <w:rsid w:val="000D09A1"/>
    <w:rsid w:val="000D0CDD"/>
    <w:rsid w:val="000D2F68"/>
    <w:rsid w:val="000D3167"/>
    <w:rsid w:val="000D358C"/>
    <w:rsid w:val="000D50A9"/>
    <w:rsid w:val="000D5385"/>
    <w:rsid w:val="000D69D9"/>
    <w:rsid w:val="000D73AF"/>
    <w:rsid w:val="000D73F0"/>
    <w:rsid w:val="000D7804"/>
    <w:rsid w:val="000D7A3F"/>
    <w:rsid w:val="000E0221"/>
    <w:rsid w:val="000E0376"/>
    <w:rsid w:val="000E0ADC"/>
    <w:rsid w:val="000E1B63"/>
    <w:rsid w:val="000E2BAE"/>
    <w:rsid w:val="000E2C72"/>
    <w:rsid w:val="000E35E6"/>
    <w:rsid w:val="000E426C"/>
    <w:rsid w:val="000E42EC"/>
    <w:rsid w:val="000E4FEE"/>
    <w:rsid w:val="000E5103"/>
    <w:rsid w:val="000E565E"/>
    <w:rsid w:val="000E57B2"/>
    <w:rsid w:val="000E6871"/>
    <w:rsid w:val="000E6C88"/>
    <w:rsid w:val="000E6F5B"/>
    <w:rsid w:val="000E7450"/>
    <w:rsid w:val="000E78EE"/>
    <w:rsid w:val="000E7B3F"/>
    <w:rsid w:val="000E7B67"/>
    <w:rsid w:val="000E7D03"/>
    <w:rsid w:val="000F07C9"/>
    <w:rsid w:val="000F07F7"/>
    <w:rsid w:val="000F1CA9"/>
    <w:rsid w:val="000F25BE"/>
    <w:rsid w:val="000F30AC"/>
    <w:rsid w:val="000F33A0"/>
    <w:rsid w:val="000F351F"/>
    <w:rsid w:val="000F387C"/>
    <w:rsid w:val="000F3952"/>
    <w:rsid w:val="000F3E9E"/>
    <w:rsid w:val="000F40E6"/>
    <w:rsid w:val="000F40FA"/>
    <w:rsid w:val="000F4267"/>
    <w:rsid w:val="000F4516"/>
    <w:rsid w:val="000F488C"/>
    <w:rsid w:val="000F492C"/>
    <w:rsid w:val="000F6118"/>
    <w:rsid w:val="000F661E"/>
    <w:rsid w:val="000F70B9"/>
    <w:rsid w:val="000F745A"/>
    <w:rsid w:val="000F759F"/>
    <w:rsid w:val="001018C7"/>
    <w:rsid w:val="00101972"/>
    <w:rsid w:val="00102494"/>
    <w:rsid w:val="00102A6E"/>
    <w:rsid w:val="00103E66"/>
    <w:rsid w:val="001045F7"/>
    <w:rsid w:val="00104B0E"/>
    <w:rsid w:val="00104C08"/>
    <w:rsid w:val="00104C7A"/>
    <w:rsid w:val="0010507A"/>
    <w:rsid w:val="001054DE"/>
    <w:rsid w:val="001068F2"/>
    <w:rsid w:val="00107515"/>
    <w:rsid w:val="00107FB6"/>
    <w:rsid w:val="00110558"/>
    <w:rsid w:val="001106E0"/>
    <w:rsid w:val="00110879"/>
    <w:rsid w:val="00111DC0"/>
    <w:rsid w:val="0011242F"/>
    <w:rsid w:val="00112DB9"/>
    <w:rsid w:val="0011438B"/>
    <w:rsid w:val="00114444"/>
    <w:rsid w:val="0011473A"/>
    <w:rsid w:val="00114B78"/>
    <w:rsid w:val="00115BA8"/>
    <w:rsid w:val="001165EB"/>
    <w:rsid w:val="00116F6C"/>
    <w:rsid w:val="001174C6"/>
    <w:rsid w:val="00117F70"/>
    <w:rsid w:val="00120066"/>
    <w:rsid w:val="0012178D"/>
    <w:rsid w:val="001218CB"/>
    <w:rsid w:val="00121FE3"/>
    <w:rsid w:val="00122E7D"/>
    <w:rsid w:val="00123931"/>
    <w:rsid w:val="00124052"/>
    <w:rsid w:val="001247D5"/>
    <w:rsid w:val="00124887"/>
    <w:rsid w:val="001259D0"/>
    <w:rsid w:val="00126E5B"/>
    <w:rsid w:val="001273AE"/>
    <w:rsid w:val="0012777A"/>
    <w:rsid w:val="001310E0"/>
    <w:rsid w:val="00131169"/>
    <w:rsid w:val="00131272"/>
    <w:rsid w:val="001316F8"/>
    <w:rsid w:val="001322DB"/>
    <w:rsid w:val="00135230"/>
    <w:rsid w:val="0013524E"/>
    <w:rsid w:val="001352AA"/>
    <w:rsid w:val="00135E63"/>
    <w:rsid w:val="0013690F"/>
    <w:rsid w:val="00136A70"/>
    <w:rsid w:val="00136BBB"/>
    <w:rsid w:val="00136F22"/>
    <w:rsid w:val="00137168"/>
    <w:rsid w:val="0014010C"/>
    <w:rsid w:val="001408C4"/>
    <w:rsid w:val="00141CF0"/>
    <w:rsid w:val="0014267A"/>
    <w:rsid w:val="00143BDA"/>
    <w:rsid w:val="0014417C"/>
    <w:rsid w:val="001445BB"/>
    <w:rsid w:val="00144DA5"/>
    <w:rsid w:val="00145909"/>
    <w:rsid w:val="00145CE7"/>
    <w:rsid w:val="00146D28"/>
    <w:rsid w:val="00150616"/>
    <w:rsid w:val="00151513"/>
    <w:rsid w:val="001516CF"/>
    <w:rsid w:val="00152095"/>
    <w:rsid w:val="00152374"/>
    <w:rsid w:val="00152DA8"/>
    <w:rsid w:val="00153FFD"/>
    <w:rsid w:val="0015408B"/>
    <w:rsid w:val="00154100"/>
    <w:rsid w:val="001548DC"/>
    <w:rsid w:val="00154F17"/>
    <w:rsid w:val="00155350"/>
    <w:rsid w:val="00155C30"/>
    <w:rsid w:val="00157043"/>
    <w:rsid w:val="0015750B"/>
    <w:rsid w:val="00157C12"/>
    <w:rsid w:val="00160DA7"/>
    <w:rsid w:val="00161760"/>
    <w:rsid w:val="0016382A"/>
    <w:rsid w:val="00164ADF"/>
    <w:rsid w:val="00164D06"/>
    <w:rsid w:val="00165982"/>
    <w:rsid w:val="00165AA2"/>
    <w:rsid w:val="00165F7C"/>
    <w:rsid w:val="001666C6"/>
    <w:rsid w:val="001676BF"/>
    <w:rsid w:val="00167C98"/>
    <w:rsid w:val="00167FC1"/>
    <w:rsid w:val="00170097"/>
    <w:rsid w:val="001702DB"/>
    <w:rsid w:val="00170324"/>
    <w:rsid w:val="0017042B"/>
    <w:rsid w:val="00170439"/>
    <w:rsid w:val="00172B9C"/>
    <w:rsid w:val="00172F62"/>
    <w:rsid w:val="001731D6"/>
    <w:rsid w:val="001734EA"/>
    <w:rsid w:val="001742D7"/>
    <w:rsid w:val="001743E8"/>
    <w:rsid w:val="00174E40"/>
    <w:rsid w:val="001750EC"/>
    <w:rsid w:val="001754B4"/>
    <w:rsid w:val="00175A60"/>
    <w:rsid w:val="00175B43"/>
    <w:rsid w:val="001770EE"/>
    <w:rsid w:val="001776C1"/>
    <w:rsid w:val="0018030D"/>
    <w:rsid w:val="00180B35"/>
    <w:rsid w:val="00180B50"/>
    <w:rsid w:val="00180EDE"/>
    <w:rsid w:val="00180EE3"/>
    <w:rsid w:val="0018122E"/>
    <w:rsid w:val="00181776"/>
    <w:rsid w:val="00182352"/>
    <w:rsid w:val="00182AAE"/>
    <w:rsid w:val="001835CB"/>
    <w:rsid w:val="00183750"/>
    <w:rsid w:val="00184A3D"/>
    <w:rsid w:val="00184CCE"/>
    <w:rsid w:val="00184E6C"/>
    <w:rsid w:val="001850BA"/>
    <w:rsid w:val="001850BC"/>
    <w:rsid w:val="001850D7"/>
    <w:rsid w:val="00185535"/>
    <w:rsid w:val="00185BF7"/>
    <w:rsid w:val="00186F44"/>
    <w:rsid w:val="0018748F"/>
    <w:rsid w:val="00190C06"/>
    <w:rsid w:val="00190C0F"/>
    <w:rsid w:val="001911ED"/>
    <w:rsid w:val="0019184E"/>
    <w:rsid w:val="00191D0F"/>
    <w:rsid w:val="00192A80"/>
    <w:rsid w:val="0019368D"/>
    <w:rsid w:val="001941C4"/>
    <w:rsid w:val="001947A0"/>
    <w:rsid w:val="00196E37"/>
    <w:rsid w:val="00197F37"/>
    <w:rsid w:val="001A033C"/>
    <w:rsid w:val="001A1952"/>
    <w:rsid w:val="001A1CA7"/>
    <w:rsid w:val="001A2213"/>
    <w:rsid w:val="001A2A6F"/>
    <w:rsid w:val="001A2F03"/>
    <w:rsid w:val="001A32C7"/>
    <w:rsid w:val="001A3A22"/>
    <w:rsid w:val="001A4C91"/>
    <w:rsid w:val="001A4D49"/>
    <w:rsid w:val="001A5BD7"/>
    <w:rsid w:val="001A689B"/>
    <w:rsid w:val="001A6D76"/>
    <w:rsid w:val="001A7BD5"/>
    <w:rsid w:val="001A9A74"/>
    <w:rsid w:val="001B0990"/>
    <w:rsid w:val="001B0D85"/>
    <w:rsid w:val="001B0EB0"/>
    <w:rsid w:val="001B1439"/>
    <w:rsid w:val="001B240A"/>
    <w:rsid w:val="001B24F1"/>
    <w:rsid w:val="001B272E"/>
    <w:rsid w:val="001B3387"/>
    <w:rsid w:val="001B3DDC"/>
    <w:rsid w:val="001B4144"/>
    <w:rsid w:val="001B4C8C"/>
    <w:rsid w:val="001B5712"/>
    <w:rsid w:val="001B5C88"/>
    <w:rsid w:val="001B6993"/>
    <w:rsid w:val="001B6F6F"/>
    <w:rsid w:val="001B7420"/>
    <w:rsid w:val="001B7A23"/>
    <w:rsid w:val="001C0FA6"/>
    <w:rsid w:val="001C17E1"/>
    <w:rsid w:val="001C22AB"/>
    <w:rsid w:val="001C292D"/>
    <w:rsid w:val="001C3C27"/>
    <w:rsid w:val="001C4728"/>
    <w:rsid w:val="001C4920"/>
    <w:rsid w:val="001C4F9E"/>
    <w:rsid w:val="001C4FB8"/>
    <w:rsid w:val="001C51F8"/>
    <w:rsid w:val="001C5E6D"/>
    <w:rsid w:val="001C647E"/>
    <w:rsid w:val="001C6730"/>
    <w:rsid w:val="001C7FE2"/>
    <w:rsid w:val="001D0B33"/>
    <w:rsid w:val="001D0C4B"/>
    <w:rsid w:val="001D15F7"/>
    <w:rsid w:val="001D1653"/>
    <w:rsid w:val="001D19A5"/>
    <w:rsid w:val="001D2BFF"/>
    <w:rsid w:val="001D2F7C"/>
    <w:rsid w:val="001D3D54"/>
    <w:rsid w:val="001D3E0F"/>
    <w:rsid w:val="001D40FB"/>
    <w:rsid w:val="001D436C"/>
    <w:rsid w:val="001D44B7"/>
    <w:rsid w:val="001D5B1E"/>
    <w:rsid w:val="001D5D0B"/>
    <w:rsid w:val="001D5E9A"/>
    <w:rsid w:val="001D5FEC"/>
    <w:rsid w:val="001D618B"/>
    <w:rsid w:val="001D69FC"/>
    <w:rsid w:val="001D6E13"/>
    <w:rsid w:val="001D72A7"/>
    <w:rsid w:val="001E01ED"/>
    <w:rsid w:val="001E0409"/>
    <w:rsid w:val="001E1294"/>
    <w:rsid w:val="001E2101"/>
    <w:rsid w:val="001E2494"/>
    <w:rsid w:val="001E24EE"/>
    <w:rsid w:val="001E2556"/>
    <w:rsid w:val="001E25A6"/>
    <w:rsid w:val="001E2A5F"/>
    <w:rsid w:val="001E2CE5"/>
    <w:rsid w:val="001E374E"/>
    <w:rsid w:val="001E39E0"/>
    <w:rsid w:val="001E4087"/>
    <w:rsid w:val="001E4694"/>
    <w:rsid w:val="001E4B66"/>
    <w:rsid w:val="001E5599"/>
    <w:rsid w:val="001E5AFD"/>
    <w:rsid w:val="001E6609"/>
    <w:rsid w:val="001E7AB6"/>
    <w:rsid w:val="001E7C51"/>
    <w:rsid w:val="001F0401"/>
    <w:rsid w:val="001F0656"/>
    <w:rsid w:val="001F1C08"/>
    <w:rsid w:val="001F2BAB"/>
    <w:rsid w:val="001F2D32"/>
    <w:rsid w:val="001F3D77"/>
    <w:rsid w:val="001F4D18"/>
    <w:rsid w:val="001F5255"/>
    <w:rsid w:val="001F531F"/>
    <w:rsid w:val="001F5352"/>
    <w:rsid w:val="001F568B"/>
    <w:rsid w:val="001F7304"/>
    <w:rsid w:val="001F7801"/>
    <w:rsid w:val="00201690"/>
    <w:rsid w:val="0020208A"/>
    <w:rsid w:val="002029FA"/>
    <w:rsid w:val="00202B3B"/>
    <w:rsid w:val="00202DB5"/>
    <w:rsid w:val="00202E6B"/>
    <w:rsid w:val="00204403"/>
    <w:rsid w:val="002048D8"/>
    <w:rsid w:val="00204EA4"/>
    <w:rsid w:val="002053A6"/>
    <w:rsid w:val="0020559D"/>
    <w:rsid w:val="0020643D"/>
    <w:rsid w:val="00207729"/>
    <w:rsid w:val="00207C72"/>
    <w:rsid w:val="002104AD"/>
    <w:rsid w:val="002105E9"/>
    <w:rsid w:val="0021097A"/>
    <w:rsid w:val="002110A7"/>
    <w:rsid w:val="002114BB"/>
    <w:rsid w:val="002115C1"/>
    <w:rsid w:val="00213951"/>
    <w:rsid w:val="00213CBE"/>
    <w:rsid w:val="00214286"/>
    <w:rsid w:val="00214592"/>
    <w:rsid w:val="002153A0"/>
    <w:rsid w:val="0021542D"/>
    <w:rsid w:val="002158E5"/>
    <w:rsid w:val="00215914"/>
    <w:rsid w:val="00215A24"/>
    <w:rsid w:val="0022025B"/>
    <w:rsid w:val="00220337"/>
    <w:rsid w:val="0022069C"/>
    <w:rsid w:val="00221090"/>
    <w:rsid w:val="00221262"/>
    <w:rsid w:val="0022205F"/>
    <w:rsid w:val="00222618"/>
    <w:rsid w:val="002229C8"/>
    <w:rsid w:val="00222E57"/>
    <w:rsid w:val="00224930"/>
    <w:rsid w:val="00224ADD"/>
    <w:rsid w:val="00225D7D"/>
    <w:rsid w:val="002261BC"/>
    <w:rsid w:val="00226BF6"/>
    <w:rsid w:val="002311CD"/>
    <w:rsid w:val="002313E1"/>
    <w:rsid w:val="0023155E"/>
    <w:rsid w:val="00231CBC"/>
    <w:rsid w:val="002325E0"/>
    <w:rsid w:val="002330DE"/>
    <w:rsid w:val="0023426B"/>
    <w:rsid w:val="00234664"/>
    <w:rsid w:val="00234CA5"/>
    <w:rsid w:val="00234F63"/>
    <w:rsid w:val="0023569D"/>
    <w:rsid w:val="00236B30"/>
    <w:rsid w:val="00236C7E"/>
    <w:rsid w:val="0023726B"/>
    <w:rsid w:val="002374BE"/>
    <w:rsid w:val="00237898"/>
    <w:rsid w:val="00241AFC"/>
    <w:rsid w:val="00242A49"/>
    <w:rsid w:val="00242DDC"/>
    <w:rsid w:val="00243994"/>
    <w:rsid w:val="00243AB2"/>
    <w:rsid w:val="002442BE"/>
    <w:rsid w:val="002446A8"/>
    <w:rsid w:val="00245AC4"/>
    <w:rsid w:val="00246443"/>
    <w:rsid w:val="00247531"/>
    <w:rsid w:val="00247B9A"/>
    <w:rsid w:val="00247FB9"/>
    <w:rsid w:val="00250133"/>
    <w:rsid w:val="00250235"/>
    <w:rsid w:val="00250C45"/>
    <w:rsid w:val="00250EFD"/>
    <w:rsid w:val="002513F3"/>
    <w:rsid w:val="00251820"/>
    <w:rsid w:val="0025424A"/>
    <w:rsid w:val="00254794"/>
    <w:rsid w:val="00254CD0"/>
    <w:rsid w:val="002555DD"/>
    <w:rsid w:val="0025565D"/>
    <w:rsid w:val="002558C0"/>
    <w:rsid w:val="00255BAB"/>
    <w:rsid w:val="0025688C"/>
    <w:rsid w:val="00256D2F"/>
    <w:rsid w:val="00257215"/>
    <w:rsid w:val="002601EE"/>
    <w:rsid w:val="00260F8D"/>
    <w:rsid w:val="00261D58"/>
    <w:rsid w:val="00262462"/>
    <w:rsid w:val="00262792"/>
    <w:rsid w:val="00262E83"/>
    <w:rsid w:val="002631BB"/>
    <w:rsid w:val="00264E99"/>
    <w:rsid w:val="002651C1"/>
    <w:rsid w:val="00267364"/>
    <w:rsid w:val="00267575"/>
    <w:rsid w:val="002675F3"/>
    <w:rsid w:val="0026789E"/>
    <w:rsid w:val="002678D3"/>
    <w:rsid w:val="0027003A"/>
    <w:rsid w:val="002700C5"/>
    <w:rsid w:val="00270CBF"/>
    <w:rsid w:val="00270F16"/>
    <w:rsid w:val="00273080"/>
    <w:rsid w:val="00273739"/>
    <w:rsid w:val="00273E2C"/>
    <w:rsid w:val="00274433"/>
    <w:rsid w:val="002745B7"/>
    <w:rsid w:val="00275140"/>
    <w:rsid w:val="00275BC4"/>
    <w:rsid w:val="00276265"/>
    <w:rsid w:val="0027666B"/>
    <w:rsid w:val="00276A33"/>
    <w:rsid w:val="00276DE2"/>
    <w:rsid w:val="00276E73"/>
    <w:rsid w:val="00277FDD"/>
    <w:rsid w:val="00280336"/>
    <w:rsid w:val="002804F5"/>
    <w:rsid w:val="00280A94"/>
    <w:rsid w:val="00280FF9"/>
    <w:rsid w:val="0028221A"/>
    <w:rsid w:val="00282492"/>
    <w:rsid w:val="00282590"/>
    <w:rsid w:val="002828CC"/>
    <w:rsid w:val="00282FE6"/>
    <w:rsid w:val="00283201"/>
    <w:rsid w:val="00283402"/>
    <w:rsid w:val="00283858"/>
    <w:rsid w:val="00283F73"/>
    <w:rsid w:val="0028422D"/>
    <w:rsid w:val="00284B63"/>
    <w:rsid w:val="00285A0D"/>
    <w:rsid w:val="002861F4"/>
    <w:rsid w:val="00286553"/>
    <w:rsid w:val="00287274"/>
    <w:rsid w:val="00290703"/>
    <w:rsid w:val="00291079"/>
    <w:rsid w:val="00291466"/>
    <w:rsid w:val="00291656"/>
    <w:rsid w:val="0029273B"/>
    <w:rsid w:val="002938C8"/>
    <w:rsid w:val="0029421C"/>
    <w:rsid w:val="00294BC7"/>
    <w:rsid w:val="00294C31"/>
    <w:rsid w:val="00294E62"/>
    <w:rsid w:val="00295703"/>
    <w:rsid w:val="002962C6"/>
    <w:rsid w:val="0029732C"/>
    <w:rsid w:val="0029781D"/>
    <w:rsid w:val="00297D6B"/>
    <w:rsid w:val="002A03E3"/>
    <w:rsid w:val="002A045C"/>
    <w:rsid w:val="002A06E3"/>
    <w:rsid w:val="002A06F8"/>
    <w:rsid w:val="002A0800"/>
    <w:rsid w:val="002A0808"/>
    <w:rsid w:val="002A1DEC"/>
    <w:rsid w:val="002A2674"/>
    <w:rsid w:val="002A2822"/>
    <w:rsid w:val="002A2E3E"/>
    <w:rsid w:val="002A3C75"/>
    <w:rsid w:val="002A423B"/>
    <w:rsid w:val="002A46F0"/>
    <w:rsid w:val="002A494B"/>
    <w:rsid w:val="002A499C"/>
    <w:rsid w:val="002A4A8A"/>
    <w:rsid w:val="002A4D5F"/>
    <w:rsid w:val="002A5036"/>
    <w:rsid w:val="002A5397"/>
    <w:rsid w:val="002A5FB0"/>
    <w:rsid w:val="002A611D"/>
    <w:rsid w:val="002A6D36"/>
    <w:rsid w:val="002A6D43"/>
    <w:rsid w:val="002A7104"/>
    <w:rsid w:val="002A77C7"/>
    <w:rsid w:val="002A7E51"/>
    <w:rsid w:val="002B0FA8"/>
    <w:rsid w:val="002B1049"/>
    <w:rsid w:val="002B1262"/>
    <w:rsid w:val="002B1B11"/>
    <w:rsid w:val="002B1C41"/>
    <w:rsid w:val="002B1CB6"/>
    <w:rsid w:val="002B2CDC"/>
    <w:rsid w:val="002B2DE8"/>
    <w:rsid w:val="002B3C49"/>
    <w:rsid w:val="002B42CC"/>
    <w:rsid w:val="002B44DB"/>
    <w:rsid w:val="002B45C7"/>
    <w:rsid w:val="002B4965"/>
    <w:rsid w:val="002B4A98"/>
    <w:rsid w:val="002B52C3"/>
    <w:rsid w:val="002B5459"/>
    <w:rsid w:val="002B5F35"/>
    <w:rsid w:val="002B64E9"/>
    <w:rsid w:val="002B6627"/>
    <w:rsid w:val="002B6680"/>
    <w:rsid w:val="002B6D36"/>
    <w:rsid w:val="002B6D89"/>
    <w:rsid w:val="002B6EEF"/>
    <w:rsid w:val="002B74EE"/>
    <w:rsid w:val="002B7A53"/>
    <w:rsid w:val="002C0244"/>
    <w:rsid w:val="002C0268"/>
    <w:rsid w:val="002C02B4"/>
    <w:rsid w:val="002C10B3"/>
    <w:rsid w:val="002C151E"/>
    <w:rsid w:val="002C15FF"/>
    <w:rsid w:val="002C1C88"/>
    <w:rsid w:val="002C1FAF"/>
    <w:rsid w:val="002C2124"/>
    <w:rsid w:val="002C2F6D"/>
    <w:rsid w:val="002C4306"/>
    <w:rsid w:val="002C43D8"/>
    <w:rsid w:val="002C4736"/>
    <w:rsid w:val="002C4A1F"/>
    <w:rsid w:val="002C573D"/>
    <w:rsid w:val="002C5989"/>
    <w:rsid w:val="002C5EA0"/>
    <w:rsid w:val="002C625D"/>
    <w:rsid w:val="002C657A"/>
    <w:rsid w:val="002C7831"/>
    <w:rsid w:val="002C7D2E"/>
    <w:rsid w:val="002D066C"/>
    <w:rsid w:val="002D2978"/>
    <w:rsid w:val="002D2A27"/>
    <w:rsid w:val="002D2D57"/>
    <w:rsid w:val="002D41CA"/>
    <w:rsid w:val="002D4842"/>
    <w:rsid w:val="002D52C1"/>
    <w:rsid w:val="002D6016"/>
    <w:rsid w:val="002D60D7"/>
    <w:rsid w:val="002D62BA"/>
    <w:rsid w:val="002D74E6"/>
    <w:rsid w:val="002D7570"/>
    <w:rsid w:val="002D7D33"/>
    <w:rsid w:val="002E090D"/>
    <w:rsid w:val="002E22B8"/>
    <w:rsid w:val="002E2366"/>
    <w:rsid w:val="002E281A"/>
    <w:rsid w:val="002E2989"/>
    <w:rsid w:val="002E2AA2"/>
    <w:rsid w:val="002E3509"/>
    <w:rsid w:val="002E3AEC"/>
    <w:rsid w:val="002E4277"/>
    <w:rsid w:val="002E4820"/>
    <w:rsid w:val="002E4952"/>
    <w:rsid w:val="002E4CD5"/>
    <w:rsid w:val="002E56EA"/>
    <w:rsid w:val="002E62CD"/>
    <w:rsid w:val="002E6582"/>
    <w:rsid w:val="002E679C"/>
    <w:rsid w:val="002E7404"/>
    <w:rsid w:val="002E765D"/>
    <w:rsid w:val="002F0521"/>
    <w:rsid w:val="002F0F6E"/>
    <w:rsid w:val="002F1100"/>
    <w:rsid w:val="002F17A3"/>
    <w:rsid w:val="002F1C09"/>
    <w:rsid w:val="002F1E99"/>
    <w:rsid w:val="002F2778"/>
    <w:rsid w:val="002F2811"/>
    <w:rsid w:val="002F28E3"/>
    <w:rsid w:val="002F386B"/>
    <w:rsid w:val="002F40C8"/>
    <w:rsid w:val="002F4DC1"/>
    <w:rsid w:val="002F511D"/>
    <w:rsid w:val="002F741A"/>
    <w:rsid w:val="002F7C87"/>
    <w:rsid w:val="00301158"/>
    <w:rsid w:val="00301FD2"/>
    <w:rsid w:val="003037DF"/>
    <w:rsid w:val="00305737"/>
    <w:rsid w:val="003065FE"/>
    <w:rsid w:val="00307365"/>
    <w:rsid w:val="00307A6B"/>
    <w:rsid w:val="00307FC2"/>
    <w:rsid w:val="003101C1"/>
    <w:rsid w:val="003104A0"/>
    <w:rsid w:val="0031135B"/>
    <w:rsid w:val="00312587"/>
    <w:rsid w:val="003135AB"/>
    <w:rsid w:val="003138FF"/>
    <w:rsid w:val="00313925"/>
    <w:rsid w:val="00313A3C"/>
    <w:rsid w:val="00313D29"/>
    <w:rsid w:val="0031420F"/>
    <w:rsid w:val="003147E9"/>
    <w:rsid w:val="00314809"/>
    <w:rsid w:val="00315097"/>
    <w:rsid w:val="003154A6"/>
    <w:rsid w:val="00315D70"/>
    <w:rsid w:val="0031773A"/>
    <w:rsid w:val="00317806"/>
    <w:rsid w:val="003178DA"/>
    <w:rsid w:val="00317AFC"/>
    <w:rsid w:val="00317EFD"/>
    <w:rsid w:val="0032064A"/>
    <w:rsid w:val="003207DA"/>
    <w:rsid w:val="00320C46"/>
    <w:rsid w:val="00320DC1"/>
    <w:rsid w:val="00320F83"/>
    <w:rsid w:val="0032118E"/>
    <w:rsid w:val="00321432"/>
    <w:rsid w:val="003227B6"/>
    <w:rsid w:val="0032309B"/>
    <w:rsid w:val="003241D2"/>
    <w:rsid w:val="003255EF"/>
    <w:rsid w:val="00326174"/>
    <w:rsid w:val="00326249"/>
    <w:rsid w:val="00327650"/>
    <w:rsid w:val="003278D6"/>
    <w:rsid w:val="003303FC"/>
    <w:rsid w:val="00330AB5"/>
    <w:rsid w:val="00331A69"/>
    <w:rsid w:val="003327DB"/>
    <w:rsid w:val="003329EC"/>
    <w:rsid w:val="0033328A"/>
    <w:rsid w:val="00333C48"/>
    <w:rsid w:val="003343A3"/>
    <w:rsid w:val="003345D4"/>
    <w:rsid w:val="00335C65"/>
    <w:rsid w:val="00335EDD"/>
    <w:rsid w:val="00336D26"/>
    <w:rsid w:val="00336F85"/>
    <w:rsid w:val="003371FB"/>
    <w:rsid w:val="00337558"/>
    <w:rsid w:val="00340079"/>
    <w:rsid w:val="003402C4"/>
    <w:rsid w:val="003413B9"/>
    <w:rsid w:val="003428FC"/>
    <w:rsid w:val="00342B3D"/>
    <w:rsid w:val="00342CDD"/>
    <w:rsid w:val="00343F7A"/>
    <w:rsid w:val="00345331"/>
    <w:rsid w:val="0034576D"/>
    <w:rsid w:val="00345B34"/>
    <w:rsid w:val="00346219"/>
    <w:rsid w:val="00347257"/>
    <w:rsid w:val="00347782"/>
    <w:rsid w:val="00347D2A"/>
    <w:rsid w:val="00350251"/>
    <w:rsid w:val="00350BE6"/>
    <w:rsid w:val="00350C3A"/>
    <w:rsid w:val="00351D95"/>
    <w:rsid w:val="003521C4"/>
    <w:rsid w:val="003534E1"/>
    <w:rsid w:val="00353DF9"/>
    <w:rsid w:val="0035439A"/>
    <w:rsid w:val="00354D5E"/>
    <w:rsid w:val="00355036"/>
    <w:rsid w:val="003558C7"/>
    <w:rsid w:val="003560E0"/>
    <w:rsid w:val="00356380"/>
    <w:rsid w:val="003564CD"/>
    <w:rsid w:val="00356813"/>
    <w:rsid w:val="0036052C"/>
    <w:rsid w:val="0036056E"/>
    <w:rsid w:val="003607FD"/>
    <w:rsid w:val="00360879"/>
    <w:rsid w:val="00360BD5"/>
    <w:rsid w:val="003625D0"/>
    <w:rsid w:val="003634C5"/>
    <w:rsid w:val="003639B5"/>
    <w:rsid w:val="00363FD7"/>
    <w:rsid w:val="00363FF3"/>
    <w:rsid w:val="003655E2"/>
    <w:rsid w:val="00365877"/>
    <w:rsid w:val="003658F9"/>
    <w:rsid w:val="00365C0F"/>
    <w:rsid w:val="00365CD3"/>
    <w:rsid w:val="00366085"/>
    <w:rsid w:val="0036623E"/>
    <w:rsid w:val="00367466"/>
    <w:rsid w:val="003701E9"/>
    <w:rsid w:val="003708DF"/>
    <w:rsid w:val="00371605"/>
    <w:rsid w:val="00371A1E"/>
    <w:rsid w:val="00372E09"/>
    <w:rsid w:val="0037304D"/>
    <w:rsid w:val="003736C0"/>
    <w:rsid w:val="003738AA"/>
    <w:rsid w:val="003739B2"/>
    <w:rsid w:val="00374B1B"/>
    <w:rsid w:val="0037531D"/>
    <w:rsid w:val="0037589A"/>
    <w:rsid w:val="00375A08"/>
    <w:rsid w:val="00375C13"/>
    <w:rsid w:val="00375FCA"/>
    <w:rsid w:val="003765FB"/>
    <w:rsid w:val="00376818"/>
    <w:rsid w:val="0037736A"/>
    <w:rsid w:val="003778EC"/>
    <w:rsid w:val="0037796F"/>
    <w:rsid w:val="00377AD4"/>
    <w:rsid w:val="0038059B"/>
    <w:rsid w:val="00380A4C"/>
    <w:rsid w:val="00381C9A"/>
    <w:rsid w:val="00381CDB"/>
    <w:rsid w:val="00382B8D"/>
    <w:rsid w:val="0038303C"/>
    <w:rsid w:val="00383226"/>
    <w:rsid w:val="00383839"/>
    <w:rsid w:val="00384C07"/>
    <w:rsid w:val="00384E2E"/>
    <w:rsid w:val="00384E81"/>
    <w:rsid w:val="0038508B"/>
    <w:rsid w:val="00385242"/>
    <w:rsid w:val="00385831"/>
    <w:rsid w:val="003866F9"/>
    <w:rsid w:val="00386B92"/>
    <w:rsid w:val="00387228"/>
    <w:rsid w:val="00387795"/>
    <w:rsid w:val="003878A4"/>
    <w:rsid w:val="003913E5"/>
    <w:rsid w:val="00391854"/>
    <w:rsid w:val="00392FCF"/>
    <w:rsid w:val="0039427D"/>
    <w:rsid w:val="00394349"/>
    <w:rsid w:val="00394914"/>
    <w:rsid w:val="003951B2"/>
    <w:rsid w:val="00395328"/>
    <w:rsid w:val="003966E3"/>
    <w:rsid w:val="00397A26"/>
    <w:rsid w:val="003A0725"/>
    <w:rsid w:val="003A0D29"/>
    <w:rsid w:val="003A15F7"/>
    <w:rsid w:val="003A1A19"/>
    <w:rsid w:val="003A1B4D"/>
    <w:rsid w:val="003A1D29"/>
    <w:rsid w:val="003A23FD"/>
    <w:rsid w:val="003A2B6B"/>
    <w:rsid w:val="003A2B84"/>
    <w:rsid w:val="003A3772"/>
    <w:rsid w:val="003A47E1"/>
    <w:rsid w:val="003A483E"/>
    <w:rsid w:val="003A4906"/>
    <w:rsid w:val="003A4977"/>
    <w:rsid w:val="003A53BE"/>
    <w:rsid w:val="003A55CC"/>
    <w:rsid w:val="003A561A"/>
    <w:rsid w:val="003A5A3E"/>
    <w:rsid w:val="003A5C8F"/>
    <w:rsid w:val="003A6167"/>
    <w:rsid w:val="003A6298"/>
    <w:rsid w:val="003A7693"/>
    <w:rsid w:val="003A7768"/>
    <w:rsid w:val="003A7AF2"/>
    <w:rsid w:val="003B13C9"/>
    <w:rsid w:val="003B1620"/>
    <w:rsid w:val="003B1907"/>
    <w:rsid w:val="003B2198"/>
    <w:rsid w:val="003B22E1"/>
    <w:rsid w:val="003B2752"/>
    <w:rsid w:val="003B2843"/>
    <w:rsid w:val="003B2F8A"/>
    <w:rsid w:val="003B328A"/>
    <w:rsid w:val="003B34C2"/>
    <w:rsid w:val="003B3635"/>
    <w:rsid w:val="003B39C5"/>
    <w:rsid w:val="003B4540"/>
    <w:rsid w:val="003B45D2"/>
    <w:rsid w:val="003B4CBC"/>
    <w:rsid w:val="003B5086"/>
    <w:rsid w:val="003B59AC"/>
    <w:rsid w:val="003B5EC7"/>
    <w:rsid w:val="003B60D0"/>
    <w:rsid w:val="003B7EBA"/>
    <w:rsid w:val="003C004D"/>
    <w:rsid w:val="003C0823"/>
    <w:rsid w:val="003C1009"/>
    <w:rsid w:val="003C103E"/>
    <w:rsid w:val="003C16F3"/>
    <w:rsid w:val="003C1DC7"/>
    <w:rsid w:val="003C1F4F"/>
    <w:rsid w:val="003C20E9"/>
    <w:rsid w:val="003C451C"/>
    <w:rsid w:val="003C4D26"/>
    <w:rsid w:val="003C5252"/>
    <w:rsid w:val="003C57B7"/>
    <w:rsid w:val="003C6C80"/>
    <w:rsid w:val="003C7431"/>
    <w:rsid w:val="003C7DC2"/>
    <w:rsid w:val="003D0083"/>
    <w:rsid w:val="003D0430"/>
    <w:rsid w:val="003D0575"/>
    <w:rsid w:val="003D0D12"/>
    <w:rsid w:val="003D1DB2"/>
    <w:rsid w:val="003D2456"/>
    <w:rsid w:val="003D35B1"/>
    <w:rsid w:val="003D3D66"/>
    <w:rsid w:val="003D3DA4"/>
    <w:rsid w:val="003D409D"/>
    <w:rsid w:val="003D4621"/>
    <w:rsid w:val="003D5067"/>
    <w:rsid w:val="003D5544"/>
    <w:rsid w:val="003D5922"/>
    <w:rsid w:val="003D5A6E"/>
    <w:rsid w:val="003D5AD2"/>
    <w:rsid w:val="003D6805"/>
    <w:rsid w:val="003D7713"/>
    <w:rsid w:val="003E11EA"/>
    <w:rsid w:val="003E16C9"/>
    <w:rsid w:val="003E1BD9"/>
    <w:rsid w:val="003E2548"/>
    <w:rsid w:val="003E41B5"/>
    <w:rsid w:val="003E45A1"/>
    <w:rsid w:val="003E46ED"/>
    <w:rsid w:val="003E4933"/>
    <w:rsid w:val="003E50A5"/>
    <w:rsid w:val="003E5374"/>
    <w:rsid w:val="003E5503"/>
    <w:rsid w:val="003E5534"/>
    <w:rsid w:val="003E57F0"/>
    <w:rsid w:val="003E593E"/>
    <w:rsid w:val="003E5A5A"/>
    <w:rsid w:val="003E5C13"/>
    <w:rsid w:val="003E5E26"/>
    <w:rsid w:val="003E5ED1"/>
    <w:rsid w:val="003E6468"/>
    <w:rsid w:val="003E6EE1"/>
    <w:rsid w:val="003E77F0"/>
    <w:rsid w:val="003E7965"/>
    <w:rsid w:val="003F003B"/>
    <w:rsid w:val="003F01B1"/>
    <w:rsid w:val="003F0836"/>
    <w:rsid w:val="003F08D8"/>
    <w:rsid w:val="003F09AF"/>
    <w:rsid w:val="003F0E8E"/>
    <w:rsid w:val="003F10FF"/>
    <w:rsid w:val="003F158C"/>
    <w:rsid w:val="003F1D6E"/>
    <w:rsid w:val="003F2094"/>
    <w:rsid w:val="003F22D5"/>
    <w:rsid w:val="003F2587"/>
    <w:rsid w:val="003F28A9"/>
    <w:rsid w:val="003F2F75"/>
    <w:rsid w:val="003F3921"/>
    <w:rsid w:val="003F3A13"/>
    <w:rsid w:val="003F4303"/>
    <w:rsid w:val="003F500C"/>
    <w:rsid w:val="003F53B3"/>
    <w:rsid w:val="003F5702"/>
    <w:rsid w:val="003F5B0B"/>
    <w:rsid w:val="003F661D"/>
    <w:rsid w:val="003F68AC"/>
    <w:rsid w:val="003F69C1"/>
    <w:rsid w:val="003F76FA"/>
    <w:rsid w:val="004003BB"/>
    <w:rsid w:val="00400530"/>
    <w:rsid w:val="0040157A"/>
    <w:rsid w:val="004019D1"/>
    <w:rsid w:val="0040222D"/>
    <w:rsid w:val="004025D7"/>
    <w:rsid w:val="004026F8"/>
    <w:rsid w:val="00403A49"/>
    <w:rsid w:val="00403D65"/>
    <w:rsid w:val="0040409D"/>
    <w:rsid w:val="00404442"/>
    <w:rsid w:val="00404685"/>
    <w:rsid w:val="00404EF6"/>
    <w:rsid w:val="004051AB"/>
    <w:rsid w:val="0040520E"/>
    <w:rsid w:val="0040524B"/>
    <w:rsid w:val="00405958"/>
    <w:rsid w:val="00405963"/>
    <w:rsid w:val="0040600D"/>
    <w:rsid w:val="00406344"/>
    <w:rsid w:val="00406612"/>
    <w:rsid w:val="004073B9"/>
    <w:rsid w:val="0040755E"/>
    <w:rsid w:val="00407787"/>
    <w:rsid w:val="004101CC"/>
    <w:rsid w:val="00410488"/>
    <w:rsid w:val="00410AF2"/>
    <w:rsid w:val="004115DC"/>
    <w:rsid w:val="00411897"/>
    <w:rsid w:val="00411ED7"/>
    <w:rsid w:val="00411F4A"/>
    <w:rsid w:val="004127AA"/>
    <w:rsid w:val="00412B51"/>
    <w:rsid w:val="00412EC6"/>
    <w:rsid w:val="004130C4"/>
    <w:rsid w:val="00413D68"/>
    <w:rsid w:val="00414A67"/>
    <w:rsid w:val="00414B4D"/>
    <w:rsid w:val="00414DD3"/>
    <w:rsid w:val="0041554E"/>
    <w:rsid w:val="00415E33"/>
    <w:rsid w:val="00417092"/>
    <w:rsid w:val="004174C9"/>
    <w:rsid w:val="00417623"/>
    <w:rsid w:val="00417B5A"/>
    <w:rsid w:val="00420B69"/>
    <w:rsid w:val="00421F00"/>
    <w:rsid w:val="00422877"/>
    <w:rsid w:val="00422A69"/>
    <w:rsid w:val="00422E07"/>
    <w:rsid w:val="00422EC4"/>
    <w:rsid w:val="00423E0E"/>
    <w:rsid w:val="004244F4"/>
    <w:rsid w:val="00424C7C"/>
    <w:rsid w:val="00425033"/>
    <w:rsid w:val="004258A6"/>
    <w:rsid w:val="004265AC"/>
    <w:rsid w:val="0042755C"/>
    <w:rsid w:val="00427D6F"/>
    <w:rsid w:val="00427EE1"/>
    <w:rsid w:val="0043025A"/>
    <w:rsid w:val="00430345"/>
    <w:rsid w:val="00431A90"/>
    <w:rsid w:val="00432025"/>
    <w:rsid w:val="00433434"/>
    <w:rsid w:val="00433929"/>
    <w:rsid w:val="00434604"/>
    <w:rsid w:val="00434F77"/>
    <w:rsid w:val="004356C8"/>
    <w:rsid w:val="00436C57"/>
    <w:rsid w:val="00437DF2"/>
    <w:rsid w:val="00440078"/>
    <w:rsid w:val="004401A1"/>
    <w:rsid w:val="00440847"/>
    <w:rsid w:val="0044240F"/>
    <w:rsid w:val="004428BC"/>
    <w:rsid w:val="00442B98"/>
    <w:rsid w:val="00442C1C"/>
    <w:rsid w:val="0044322B"/>
    <w:rsid w:val="00443DDD"/>
    <w:rsid w:val="0044408D"/>
    <w:rsid w:val="00444766"/>
    <w:rsid w:val="00444DED"/>
    <w:rsid w:val="0044658C"/>
    <w:rsid w:val="00447504"/>
    <w:rsid w:val="004507CC"/>
    <w:rsid w:val="004507E0"/>
    <w:rsid w:val="0045165E"/>
    <w:rsid w:val="0045174C"/>
    <w:rsid w:val="00451C95"/>
    <w:rsid w:val="00452244"/>
    <w:rsid w:val="004525AD"/>
    <w:rsid w:val="004526C0"/>
    <w:rsid w:val="004533CB"/>
    <w:rsid w:val="0045400C"/>
    <w:rsid w:val="004541B7"/>
    <w:rsid w:val="00455626"/>
    <w:rsid w:val="00455862"/>
    <w:rsid w:val="00455A8C"/>
    <w:rsid w:val="00456578"/>
    <w:rsid w:val="00456778"/>
    <w:rsid w:val="004570F2"/>
    <w:rsid w:val="004579D0"/>
    <w:rsid w:val="00460D68"/>
    <w:rsid w:val="0046270C"/>
    <w:rsid w:val="0046386A"/>
    <w:rsid w:val="00464093"/>
    <w:rsid w:val="00464320"/>
    <w:rsid w:val="004652C2"/>
    <w:rsid w:val="0046550F"/>
    <w:rsid w:val="00466D0A"/>
    <w:rsid w:val="00467525"/>
    <w:rsid w:val="004678C3"/>
    <w:rsid w:val="00467AE7"/>
    <w:rsid w:val="0047036C"/>
    <w:rsid w:val="00470DB5"/>
    <w:rsid w:val="00470F7C"/>
    <w:rsid w:val="00471AA4"/>
    <w:rsid w:val="00471D07"/>
    <w:rsid w:val="004723CC"/>
    <w:rsid w:val="00472496"/>
    <w:rsid w:val="00473D29"/>
    <w:rsid w:val="00475228"/>
    <w:rsid w:val="00475529"/>
    <w:rsid w:val="00477637"/>
    <w:rsid w:val="00480D0C"/>
    <w:rsid w:val="00481EE0"/>
    <w:rsid w:val="004830CD"/>
    <w:rsid w:val="00484051"/>
    <w:rsid w:val="004852E6"/>
    <w:rsid w:val="0048570A"/>
    <w:rsid w:val="004858F0"/>
    <w:rsid w:val="00485ECA"/>
    <w:rsid w:val="00485FDE"/>
    <w:rsid w:val="0048630F"/>
    <w:rsid w:val="00486620"/>
    <w:rsid w:val="0048679A"/>
    <w:rsid w:val="004867F1"/>
    <w:rsid w:val="00487046"/>
    <w:rsid w:val="00487C3C"/>
    <w:rsid w:val="00491514"/>
    <w:rsid w:val="00491B98"/>
    <w:rsid w:val="004925E2"/>
    <w:rsid w:val="00493C99"/>
    <w:rsid w:val="00493EC8"/>
    <w:rsid w:val="00493EDC"/>
    <w:rsid w:val="004942CF"/>
    <w:rsid w:val="00495664"/>
    <w:rsid w:val="00495999"/>
    <w:rsid w:val="00496731"/>
    <w:rsid w:val="004973DF"/>
    <w:rsid w:val="00497DFD"/>
    <w:rsid w:val="00497FC4"/>
    <w:rsid w:val="004A02DB"/>
    <w:rsid w:val="004A09B7"/>
    <w:rsid w:val="004A17F2"/>
    <w:rsid w:val="004A234F"/>
    <w:rsid w:val="004A267F"/>
    <w:rsid w:val="004A28ED"/>
    <w:rsid w:val="004A3788"/>
    <w:rsid w:val="004A3806"/>
    <w:rsid w:val="004A3C48"/>
    <w:rsid w:val="004A4C47"/>
    <w:rsid w:val="004A6B53"/>
    <w:rsid w:val="004A6C39"/>
    <w:rsid w:val="004B02FB"/>
    <w:rsid w:val="004B0C44"/>
    <w:rsid w:val="004B0F6A"/>
    <w:rsid w:val="004B103A"/>
    <w:rsid w:val="004B14ED"/>
    <w:rsid w:val="004B1525"/>
    <w:rsid w:val="004B17FA"/>
    <w:rsid w:val="004B18DB"/>
    <w:rsid w:val="004B1D6D"/>
    <w:rsid w:val="004B1E8C"/>
    <w:rsid w:val="004B1F2F"/>
    <w:rsid w:val="004B20F9"/>
    <w:rsid w:val="004B3534"/>
    <w:rsid w:val="004B3801"/>
    <w:rsid w:val="004B3CCF"/>
    <w:rsid w:val="004B3D7B"/>
    <w:rsid w:val="004B4498"/>
    <w:rsid w:val="004B5566"/>
    <w:rsid w:val="004B56BD"/>
    <w:rsid w:val="004B5705"/>
    <w:rsid w:val="004B5AA5"/>
    <w:rsid w:val="004B5F4E"/>
    <w:rsid w:val="004B62CD"/>
    <w:rsid w:val="004B73AB"/>
    <w:rsid w:val="004B74B2"/>
    <w:rsid w:val="004B7B2B"/>
    <w:rsid w:val="004C0BA0"/>
    <w:rsid w:val="004C0D26"/>
    <w:rsid w:val="004C1AC3"/>
    <w:rsid w:val="004C24F7"/>
    <w:rsid w:val="004C2C34"/>
    <w:rsid w:val="004C2F9B"/>
    <w:rsid w:val="004C37CE"/>
    <w:rsid w:val="004C3820"/>
    <w:rsid w:val="004C51F2"/>
    <w:rsid w:val="004C6414"/>
    <w:rsid w:val="004C6F1C"/>
    <w:rsid w:val="004C7929"/>
    <w:rsid w:val="004C7A77"/>
    <w:rsid w:val="004D0CEA"/>
    <w:rsid w:val="004D1057"/>
    <w:rsid w:val="004D17D1"/>
    <w:rsid w:val="004D1C35"/>
    <w:rsid w:val="004D2620"/>
    <w:rsid w:val="004D2789"/>
    <w:rsid w:val="004D2DA9"/>
    <w:rsid w:val="004D398D"/>
    <w:rsid w:val="004D4204"/>
    <w:rsid w:val="004D45C5"/>
    <w:rsid w:val="004D4E37"/>
    <w:rsid w:val="004D58DF"/>
    <w:rsid w:val="004D5922"/>
    <w:rsid w:val="004D5B4B"/>
    <w:rsid w:val="004D608A"/>
    <w:rsid w:val="004D67D9"/>
    <w:rsid w:val="004D6828"/>
    <w:rsid w:val="004D6C5E"/>
    <w:rsid w:val="004D75E6"/>
    <w:rsid w:val="004E06AF"/>
    <w:rsid w:val="004E07F4"/>
    <w:rsid w:val="004E0E2D"/>
    <w:rsid w:val="004E1292"/>
    <w:rsid w:val="004E154D"/>
    <w:rsid w:val="004E2329"/>
    <w:rsid w:val="004E2D36"/>
    <w:rsid w:val="004E308D"/>
    <w:rsid w:val="004E309B"/>
    <w:rsid w:val="004E4955"/>
    <w:rsid w:val="004E658D"/>
    <w:rsid w:val="004E6EFB"/>
    <w:rsid w:val="004E6F6E"/>
    <w:rsid w:val="004E7A0B"/>
    <w:rsid w:val="004E7FB7"/>
    <w:rsid w:val="004F0BA7"/>
    <w:rsid w:val="004F0C28"/>
    <w:rsid w:val="004F16BE"/>
    <w:rsid w:val="004F1A4A"/>
    <w:rsid w:val="004F1BD7"/>
    <w:rsid w:val="004F21BE"/>
    <w:rsid w:val="004F2D38"/>
    <w:rsid w:val="004F3006"/>
    <w:rsid w:val="004F344F"/>
    <w:rsid w:val="004F3574"/>
    <w:rsid w:val="004F3ACF"/>
    <w:rsid w:val="004F43E1"/>
    <w:rsid w:val="004F49F5"/>
    <w:rsid w:val="004F4BD1"/>
    <w:rsid w:val="004F4FF0"/>
    <w:rsid w:val="004F564D"/>
    <w:rsid w:val="004F5CA2"/>
    <w:rsid w:val="004F6554"/>
    <w:rsid w:val="004F6B86"/>
    <w:rsid w:val="004F6F09"/>
    <w:rsid w:val="004F76F9"/>
    <w:rsid w:val="005007AA"/>
    <w:rsid w:val="005012F2"/>
    <w:rsid w:val="00501687"/>
    <w:rsid w:val="00501688"/>
    <w:rsid w:val="0050302B"/>
    <w:rsid w:val="00503053"/>
    <w:rsid w:val="00503FCB"/>
    <w:rsid w:val="00504422"/>
    <w:rsid w:val="005046B0"/>
    <w:rsid w:val="00504A49"/>
    <w:rsid w:val="00504BA6"/>
    <w:rsid w:val="00504C4B"/>
    <w:rsid w:val="005057CF"/>
    <w:rsid w:val="00505ED7"/>
    <w:rsid w:val="00506849"/>
    <w:rsid w:val="00506C4A"/>
    <w:rsid w:val="00507BB5"/>
    <w:rsid w:val="00510820"/>
    <w:rsid w:val="00510B85"/>
    <w:rsid w:val="00512B29"/>
    <w:rsid w:val="00513A24"/>
    <w:rsid w:val="00514377"/>
    <w:rsid w:val="0051571F"/>
    <w:rsid w:val="00515772"/>
    <w:rsid w:val="00516CA3"/>
    <w:rsid w:val="00517E8E"/>
    <w:rsid w:val="005201F6"/>
    <w:rsid w:val="005208A5"/>
    <w:rsid w:val="00520D66"/>
    <w:rsid w:val="005221A5"/>
    <w:rsid w:val="005227D5"/>
    <w:rsid w:val="00522E30"/>
    <w:rsid w:val="0052372A"/>
    <w:rsid w:val="005238EB"/>
    <w:rsid w:val="00523CC6"/>
    <w:rsid w:val="005240FE"/>
    <w:rsid w:val="00524358"/>
    <w:rsid w:val="005249A1"/>
    <w:rsid w:val="00524AC6"/>
    <w:rsid w:val="00524BB4"/>
    <w:rsid w:val="00525468"/>
    <w:rsid w:val="00526021"/>
    <w:rsid w:val="00527DD5"/>
    <w:rsid w:val="00527FEF"/>
    <w:rsid w:val="005303D5"/>
    <w:rsid w:val="005306D2"/>
    <w:rsid w:val="00530809"/>
    <w:rsid w:val="00530BBF"/>
    <w:rsid w:val="00531113"/>
    <w:rsid w:val="00531134"/>
    <w:rsid w:val="00532FB3"/>
    <w:rsid w:val="00533FEF"/>
    <w:rsid w:val="005340DB"/>
    <w:rsid w:val="00534147"/>
    <w:rsid w:val="0053448F"/>
    <w:rsid w:val="005349E0"/>
    <w:rsid w:val="005355C1"/>
    <w:rsid w:val="00535997"/>
    <w:rsid w:val="00535D76"/>
    <w:rsid w:val="00535EEB"/>
    <w:rsid w:val="00535F29"/>
    <w:rsid w:val="005360E9"/>
    <w:rsid w:val="00537438"/>
    <w:rsid w:val="00540A36"/>
    <w:rsid w:val="00540CA7"/>
    <w:rsid w:val="005411BD"/>
    <w:rsid w:val="005422E0"/>
    <w:rsid w:val="00542336"/>
    <w:rsid w:val="005426A8"/>
    <w:rsid w:val="005427D0"/>
    <w:rsid w:val="00542FD0"/>
    <w:rsid w:val="0054303F"/>
    <w:rsid w:val="00543B0F"/>
    <w:rsid w:val="00543EC0"/>
    <w:rsid w:val="005447C6"/>
    <w:rsid w:val="005451A1"/>
    <w:rsid w:val="005453FF"/>
    <w:rsid w:val="00545FF0"/>
    <w:rsid w:val="00547018"/>
    <w:rsid w:val="00547790"/>
    <w:rsid w:val="00547F0F"/>
    <w:rsid w:val="00550088"/>
    <w:rsid w:val="005504CE"/>
    <w:rsid w:val="005507B8"/>
    <w:rsid w:val="00551738"/>
    <w:rsid w:val="00551794"/>
    <w:rsid w:val="00551849"/>
    <w:rsid w:val="00552160"/>
    <w:rsid w:val="005528B5"/>
    <w:rsid w:val="00553C1C"/>
    <w:rsid w:val="00554E45"/>
    <w:rsid w:val="00555C11"/>
    <w:rsid w:val="00555F1D"/>
    <w:rsid w:val="00555F2A"/>
    <w:rsid w:val="00556972"/>
    <w:rsid w:val="00556BD0"/>
    <w:rsid w:val="00557111"/>
    <w:rsid w:val="00557140"/>
    <w:rsid w:val="0055723F"/>
    <w:rsid w:val="00557C09"/>
    <w:rsid w:val="00560358"/>
    <w:rsid w:val="005609DA"/>
    <w:rsid w:val="00560B70"/>
    <w:rsid w:val="00560D93"/>
    <w:rsid w:val="005611C6"/>
    <w:rsid w:val="005616DD"/>
    <w:rsid w:val="00561E24"/>
    <w:rsid w:val="00562277"/>
    <w:rsid w:val="005629C0"/>
    <w:rsid w:val="0056325A"/>
    <w:rsid w:val="005637E9"/>
    <w:rsid w:val="00563857"/>
    <w:rsid w:val="00564758"/>
    <w:rsid w:val="00565089"/>
    <w:rsid w:val="005665CB"/>
    <w:rsid w:val="005669B2"/>
    <w:rsid w:val="00566FF8"/>
    <w:rsid w:val="005672E6"/>
    <w:rsid w:val="00567B5D"/>
    <w:rsid w:val="00567EBD"/>
    <w:rsid w:val="00571045"/>
    <w:rsid w:val="005711E3"/>
    <w:rsid w:val="0057250B"/>
    <w:rsid w:val="00573054"/>
    <w:rsid w:val="00573443"/>
    <w:rsid w:val="00573547"/>
    <w:rsid w:val="00574DFB"/>
    <w:rsid w:val="0057559A"/>
    <w:rsid w:val="005755B5"/>
    <w:rsid w:val="0057561C"/>
    <w:rsid w:val="00575DE1"/>
    <w:rsid w:val="00575F5D"/>
    <w:rsid w:val="0057600E"/>
    <w:rsid w:val="00576382"/>
    <w:rsid w:val="0057656A"/>
    <w:rsid w:val="00576628"/>
    <w:rsid w:val="00576D2E"/>
    <w:rsid w:val="00576EF8"/>
    <w:rsid w:val="005770F3"/>
    <w:rsid w:val="00577B58"/>
    <w:rsid w:val="00577F37"/>
    <w:rsid w:val="005805E6"/>
    <w:rsid w:val="00580637"/>
    <w:rsid w:val="0058086C"/>
    <w:rsid w:val="00580C1C"/>
    <w:rsid w:val="00580D7B"/>
    <w:rsid w:val="00582359"/>
    <w:rsid w:val="0058327B"/>
    <w:rsid w:val="005834C8"/>
    <w:rsid w:val="0058359A"/>
    <w:rsid w:val="00583898"/>
    <w:rsid w:val="005844D3"/>
    <w:rsid w:val="00584A11"/>
    <w:rsid w:val="00584C15"/>
    <w:rsid w:val="00584CF3"/>
    <w:rsid w:val="00584DE1"/>
    <w:rsid w:val="00585171"/>
    <w:rsid w:val="0058525E"/>
    <w:rsid w:val="00585A95"/>
    <w:rsid w:val="00586439"/>
    <w:rsid w:val="00587918"/>
    <w:rsid w:val="00587D3C"/>
    <w:rsid w:val="00587F8E"/>
    <w:rsid w:val="00590CDC"/>
    <w:rsid w:val="0059178D"/>
    <w:rsid w:val="0059192D"/>
    <w:rsid w:val="00592D8C"/>
    <w:rsid w:val="00594532"/>
    <w:rsid w:val="00594D45"/>
    <w:rsid w:val="00595379"/>
    <w:rsid w:val="00597A3E"/>
    <w:rsid w:val="005A0410"/>
    <w:rsid w:val="005A0557"/>
    <w:rsid w:val="005A0BBF"/>
    <w:rsid w:val="005A0DBC"/>
    <w:rsid w:val="005A16A8"/>
    <w:rsid w:val="005A1C2B"/>
    <w:rsid w:val="005A27F3"/>
    <w:rsid w:val="005A3421"/>
    <w:rsid w:val="005A3CB9"/>
    <w:rsid w:val="005A42C2"/>
    <w:rsid w:val="005A495C"/>
    <w:rsid w:val="005A52A9"/>
    <w:rsid w:val="005A574D"/>
    <w:rsid w:val="005A593E"/>
    <w:rsid w:val="005A5976"/>
    <w:rsid w:val="005B0927"/>
    <w:rsid w:val="005B138C"/>
    <w:rsid w:val="005B1C69"/>
    <w:rsid w:val="005B1F32"/>
    <w:rsid w:val="005B2394"/>
    <w:rsid w:val="005B2A77"/>
    <w:rsid w:val="005B2D25"/>
    <w:rsid w:val="005B34F1"/>
    <w:rsid w:val="005B36BE"/>
    <w:rsid w:val="005B39DE"/>
    <w:rsid w:val="005B50C7"/>
    <w:rsid w:val="005B5147"/>
    <w:rsid w:val="005B55AC"/>
    <w:rsid w:val="005B5A86"/>
    <w:rsid w:val="005B6187"/>
    <w:rsid w:val="005B67CE"/>
    <w:rsid w:val="005B6FF5"/>
    <w:rsid w:val="005B70C5"/>
    <w:rsid w:val="005B786D"/>
    <w:rsid w:val="005B7A07"/>
    <w:rsid w:val="005B7A63"/>
    <w:rsid w:val="005B7C78"/>
    <w:rsid w:val="005C03C0"/>
    <w:rsid w:val="005C0618"/>
    <w:rsid w:val="005C0876"/>
    <w:rsid w:val="005C0B72"/>
    <w:rsid w:val="005C1507"/>
    <w:rsid w:val="005C1B4C"/>
    <w:rsid w:val="005C2BAE"/>
    <w:rsid w:val="005C3E84"/>
    <w:rsid w:val="005C496F"/>
    <w:rsid w:val="005C4D5D"/>
    <w:rsid w:val="005C4E5B"/>
    <w:rsid w:val="005C4FF3"/>
    <w:rsid w:val="005C5F43"/>
    <w:rsid w:val="005C61B1"/>
    <w:rsid w:val="005D05B3"/>
    <w:rsid w:val="005D1A92"/>
    <w:rsid w:val="005D1BFD"/>
    <w:rsid w:val="005D23A7"/>
    <w:rsid w:val="005D2CE8"/>
    <w:rsid w:val="005D3D7C"/>
    <w:rsid w:val="005D3EDD"/>
    <w:rsid w:val="005D40D4"/>
    <w:rsid w:val="005D48C3"/>
    <w:rsid w:val="005D4D17"/>
    <w:rsid w:val="005D51DE"/>
    <w:rsid w:val="005D51FA"/>
    <w:rsid w:val="005D5424"/>
    <w:rsid w:val="005D5939"/>
    <w:rsid w:val="005D671F"/>
    <w:rsid w:val="005D6A39"/>
    <w:rsid w:val="005D6B16"/>
    <w:rsid w:val="005D76CB"/>
    <w:rsid w:val="005D7A19"/>
    <w:rsid w:val="005E0BF5"/>
    <w:rsid w:val="005E0E55"/>
    <w:rsid w:val="005E153E"/>
    <w:rsid w:val="005E16AB"/>
    <w:rsid w:val="005E1720"/>
    <w:rsid w:val="005E2787"/>
    <w:rsid w:val="005E39FE"/>
    <w:rsid w:val="005E4080"/>
    <w:rsid w:val="005E4997"/>
    <w:rsid w:val="005E5243"/>
    <w:rsid w:val="005E6851"/>
    <w:rsid w:val="005E74B9"/>
    <w:rsid w:val="005F05AE"/>
    <w:rsid w:val="005F1790"/>
    <w:rsid w:val="005F1AF8"/>
    <w:rsid w:val="005F1E6C"/>
    <w:rsid w:val="005F22C9"/>
    <w:rsid w:val="005F279E"/>
    <w:rsid w:val="005F294A"/>
    <w:rsid w:val="005F3331"/>
    <w:rsid w:val="005F34F2"/>
    <w:rsid w:val="005F3FF7"/>
    <w:rsid w:val="005F424E"/>
    <w:rsid w:val="005F4784"/>
    <w:rsid w:val="005F53A3"/>
    <w:rsid w:val="005F560A"/>
    <w:rsid w:val="005F5C8F"/>
    <w:rsid w:val="005F6246"/>
    <w:rsid w:val="00601096"/>
    <w:rsid w:val="006010F2"/>
    <w:rsid w:val="006013FC"/>
    <w:rsid w:val="0060171D"/>
    <w:rsid w:val="00601979"/>
    <w:rsid w:val="00602221"/>
    <w:rsid w:val="00602780"/>
    <w:rsid w:val="006042D5"/>
    <w:rsid w:val="0060455B"/>
    <w:rsid w:val="00605120"/>
    <w:rsid w:val="00605373"/>
    <w:rsid w:val="006056CF"/>
    <w:rsid w:val="00607421"/>
    <w:rsid w:val="0060751B"/>
    <w:rsid w:val="006075CF"/>
    <w:rsid w:val="006101CA"/>
    <w:rsid w:val="0061088B"/>
    <w:rsid w:val="00611E15"/>
    <w:rsid w:val="0061388D"/>
    <w:rsid w:val="006149AF"/>
    <w:rsid w:val="00614AF4"/>
    <w:rsid w:val="00614D13"/>
    <w:rsid w:val="00615003"/>
    <w:rsid w:val="00616D75"/>
    <w:rsid w:val="00617456"/>
    <w:rsid w:val="0061779E"/>
    <w:rsid w:val="00620A83"/>
    <w:rsid w:val="0062113A"/>
    <w:rsid w:val="006211B1"/>
    <w:rsid w:val="00621675"/>
    <w:rsid w:val="00621CA5"/>
    <w:rsid w:val="00622169"/>
    <w:rsid w:val="00622540"/>
    <w:rsid w:val="00622864"/>
    <w:rsid w:val="00623210"/>
    <w:rsid w:val="0062351A"/>
    <w:rsid w:val="00623874"/>
    <w:rsid w:val="00624470"/>
    <w:rsid w:val="00624AB4"/>
    <w:rsid w:val="00625103"/>
    <w:rsid w:val="00625E9E"/>
    <w:rsid w:val="00626C55"/>
    <w:rsid w:val="00626EA4"/>
    <w:rsid w:val="006272C1"/>
    <w:rsid w:val="006274FE"/>
    <w:rsid w:val="006278B0"/>
    <w:rsid w:val="00627974"/>
    <w:rsid w:val="00630D26"/>
    <w:rsid w:val="006310DD"/>
    <w:rsid w:val="006314B5"/>
    <w:rsid w:val="006331BA"/>
    <w:rsid w:val="00633241"/>
    <w:rsid w:val="0063343F"/>
    <w:rsid w:val="00633D69"/>
    <w:rsid w:val="00635418"/>
    <w:rsid w:val="00635E7E"/>
    <w:rsid w:val="00635F84"/>
    <w:rsid w:val="00636087"/>
    <w:rsid w:val="00636092"/>
    <w:rsid w:val="00636316"/>
    <w:rsid w:val="006369F6"/>
    <w:rsid w:val="00637283"/>
    <w:rsid w:val="006375D1"/>
    <w:rsid w:val="0063783A"/>
    <w:rsid w:val="0064052D"/>
    <w:rsid w:val="006407DA"/>
    <w:rsid w:val="00641331"/>
    <w:rsid w:val="00641467"/>
    <w:rsid w:val="00641793"/>
    <w:rsid w:val="00641874"/>
    <w:rsid w:val="00642CCA"/>
    <w:rsid w:val="00642D81"/>
    <w:rsid w:val="00643847"/>
    <w:rsid w:val="00643B15"/>
    <w:rsid w:val="00643D82"/>
    <w:rsid w:val="006442D8"/>
    <w:rsid w:val="0064439D"/>
    <w:rsid w:val="00644EEB"/>
    <w:rsid w:val="0064590E"/>
    <w:rsid w:val="006462C9"/>
    <w:rsid w:val="00646589"/>
    <w:rsid w:val="00646A18"/>
    <w:rsid w:val="00646AC8"/>
    <w:rsid w:val="0065068E"/>
    <w:rsid w:val="006512A5"/>
    <w:rsid w:val="00651919"/>
    <w:rsid w:val="00652091"/>
    <w:rsid w:val="0065274B"/>
    <w:rsid w:val="00653625"/>
    <w:rsid w:val="00653EF0"/>
    <w:rsid w:val="006542E9"/>
    <w:rsid w:val="006544A8"/>
    <w:rsid w:val="00655760"/>
    <w:rsid w:val="0065584A"/>
    <w:rsid w:val="00655953"/>
    <w:rsid w:val="006565D1"/>
    <w:rsid w:val="00657AFF"/>
    <w:rsid w:val="00660667"/>
    <w:rsid w:val="0066083E"/>
    <w:rsid w:val="006613A0"/>
    <w:rsid w:val="006620D0"/>
    <w:rsid w:val="006628CB"/>
    <w:rsid w:val="00662EC1"/>
    <w:rsid w:val="00662F34"/>
    <w:rsid w:val="00664FE3"/>
    <w:rsid w:val="006651BA"/>
    <w:rsid w:val="006655B6"/>
    <w:rsid w:val="006659F4"/>
    <w:rsid w:val="00665F88"/>
    <w:rsid w:val="00666BE7"/>
    <w:rsid w:val="006670AB"/>
    <w:rsid w:val="006674D3"/>
    <w:rsid w:val="00671955"/>
    <w:rsid w:val="00671EEB"/>
    <w:rsid w:val="00672C16"/>
    <w:rsid w:val="00672C62"/>
    <w:rsid w:val="0067354F"/>
    <w:rsid w:val="00674718"/>
    <w:rsid w:val="0067479C"/>
    <w:rsid w:val="0067479F"/>
    <w:rsid w:val="006757DF"/>
    <w:rsid w:val="006770E9"/>
    <w:rsid w:val="0067749C"/>
    <w:rsid w:val="00677541"/>
    <w:rsid w:val="00677A49"/>
    <w:rsid w:val="00680442"/>
    <w:rsid w:val="00680DAB"/>
    <w:rsid w:val="006827D9"/>
    <w:rsid w:val="00682F30"/>
    <w:rsid w:val="006832A3"/>
    <w:rsid w:val="00683723"/>
    <w:rsid w:val="00683DB7"/>
    <w:rsid w:val="00684DC0"/>
    <w:rsid w:val="006851C3"/>
    <w:rsid w:val="006859D0"/>
    <w:rsid w:val="00686934"/>
    <w:rsid w:val="00687022"/>
    <w:rsid w:val="00687B84"/>
    <w:rsid w:val="00687BD1"/>
    <w:rsid w:val="00687D2A"/>
    <w:rsid w:val="00687DEA"/>
    <w:rsid w:val="0069050A"/>
    <w:rsid w:val="0069127B"/>
    <w:rsid w:val="00691D06"/>
    <w:rsid w:val="00692307"/>
    <w:rsid w:val="0069332E"/>
    <w:rsid w:val="00694BB1"/>
    <w:rsid w:val="006951B9"/>
    <w:rsid w:val="006958FD"/>
    <w:rsid w:val="00695B55"/>
    <w:rsid w:val="00695CC3"/>
    <w:rsid w:val="00695E5E"/>
    <w:rsid w:val="006960F3"/>
    <w:rsid w:val="0069632C"/>
    <w:rsid w:val="006963A7"/>
    <w:rsid w:val="0069647E"/>
    <w:rsid w:val="00696603"/>
    <w:rsid w:val="00696794"/>
    <w:rsid w:val="0069799E"/>
    <w:rsid w:val="006A034A"/>
    <w:rsid w:val="006A11CD"/>
    <w:rsid w:val="006A1971"/>
    <w:rsid w:val="006A1F98"/>
    <w:rsid w:val="006A2FDA"/>
    <w:rsid w:val="006A399E"/>
    <w:rsid w:val="006A3DE3"/>
    <w:rsid w:val="006A4169"/>
    <w:rsid w:val="006A4226"/>
    <w:rsid w:val="006A4609"/>
    <w:rsid w:val="006A4873"/>
    <w:rsid w:val="006A4DCD"/>
    <w:rsid w:val="006A4FDF"/>
    <w:rsid w:val="006A5212"/>
    <w:rsid w:val="006A5348"/>
    <w:rsid w:val="006A53EA"/>
    <w:rsid w:val="006A59B7"/>
    <w:rsid w:val="006A619D"/>
    <w:rsid w:val="006A6293"/>
    <w:rsid w:val="006A7043"/>
    <w:rsid w:val="006B0545"/>
    <w:rsid w:val="006B09EE"/>
    <w:rsid w:val="006B0B68"/>
    <w:rsid w:val="006B0B7C"/>
    <w:rsid w:val="006B169A"/>
    <w:rsid w:val="006B263D"/>
    <w:rsid w:val="006B2ABE"/>
    <w:rsid w:val="006B2FDE"/>
    <w:rsid w:val="006B338E"/>
    <w:rsid w:val="006B38D1"/>
    <w:rsid w:val="006B4D7E"/>
    <w:rsid w:val="006B533D"/>
    <w:rsid w:val="006B585C"/>
    <w:rsid w:val="006B6F59"/>
    <w:rsid w:val="006B7E54"/>
    <w:rsid w:val="006C09AD"/>
    <w:rsid w:val="006C12AA"/>
    <w:rsid w:val="006C2449"/>
    <w:rsid w:val="006C306B"/>
    <w:rsid w:val="006C32BA"/>
    <w:rsid w:val="006C435D"/>
    <w:rsid w:val="006C49C8"/>
    <w:rsid w:val="006C56C0"/>
    <w:rsid w:val="006C5CFB"/>
    <w:rsid w:val="006C6174"/>
    <w:rsid w:val="006C6D51"/>
    <w:rsid w:val="006C7378"/>
    <w:rsid w:val="006C796A"/>
    <w:rsid w:val="006C7B04"/>
    <w:rsid w:val="006C7EEF"/>
    <w:rsid w:val="006D049D"/>
    <w:rsid w:val="006D0B6A"/>
    <w:rsid w:val="006D0D59"/>
    <w:rsid w:val="006D1891"/>
    <w:rsid w:val="006D1E3D"/>
    <w:rsid w:val="006D24D6"/>
    <w:rsid w:val="006D2A5E"/>
    <w:rsid w:val="006D4729"/>
    <w:rsid w:val="006D4779"/>
    <w:rsid w:val="006D484B"/>
    <w:rsid w:val="006D5228"/>
    <w:rsid w:val="006D5432"/>
    <w:rsid w:val="006D557D"/>
    <w:rsid w:val="006D57C2"/>
    <w:rsid w:val="006D5D5C"/>
    <w:rsid w:val="006D6253"/>
    <w:rsid w:val="006D6461"/>
    <w:rsid w:val="006D6831"/>
    <w:rsid w:val="006D7A6A"/>
    <w:rsid w:val="006D7B77"/>
    <w:rsid w:val="006E0849"/>
    <w:rsid w:val="006E0DBD"/>
    <w:rsid w:val="006E1462"/>
    <w:rsid w:val="006E3C70"/>
    <w:rsid w:val="006E3F31"/>
    <w:rsid w:val="006E486F"/>
    <w:rsid w:val="006E64A3"/>
    <w:rsid w:val="006E6626"/>
    <w:rsid w:val="006E6C40"/>
    <w:rsid w:val="006E74BF"/>
    <w:rsid w:val="006E7610"/>
    <w:rsid w:val="006E7E81"/>
    <w:rsid w:val="006F0E68"/>
    <w:rsid w:val="006F1311"/>
    <w:rsid w:val="006F1C72"/>
    <w:rsid w:val="006F220B"/>
    <w:rsid w:val="006F236E"/>
    <w:rsid w:val="006F3276"/>
    <w:rsid w:val="006F3896"/>
    <w:rsid w:val="006F3C2E"/>
    <w:rsid w:val="006F3FC5"/>
    <w:rsid w:val="006F42EE"/>
    <w:rsid w:val="006F44CC"/>
    <w:rsid w:val="006F469D"/>
    <w:rsid w:val="006F53D6"/>
    <w:rsid w:val="006F5574"/>
    <w:rsid w:val="006F6151"/>
    <w:rsid w:val="006F66AC"/>
    <w:rsid w:val="006F7704"/>
    <w:rsid w:val="006F7C7C"/>
    <w:rsid w:val="007004F0"/>
    <w:rsid w:val="00702EDB"/>
    <w:rsid w:val="007037A4"/>
    <w:rsid w:val="00704106"/>
    <w:rsid w:val="0070416C"/>
    <w:rsid w:val="007042A6"/>
    <w:rsid w:val="007046BF"/>
    <w:rsid w:val="00705256"/>
    <w:rsid w:val="00705D5F"/>
    <w:rsid w:val="00706089"/>
    <w:rsid w:val="00706215"/>
    <w:rsid w:val="0070633F"/>
    <w:rsid w:val="00706B77"/>
    <w:rsid w:val="007078FC"/>
    <w:rsid w:val="00707B4D"/>
    <w:rsid w:val="00710014"/>
    <w:rsid w:val="00710A1E"/>
    <w:rsid w:val="00711608"/>
    <w:rsid w:val="007118F5"/>
    <w:rsid w:val="00711A48"/>
    <w:rsid w:val="00711B1E"/>
    <w:rsid w:val="00712399"/>
    <w:rsid w:val="00712CB2"/>
    <w:rsid w:val="00712D49"/>
    <w:rsid w:val="007133BB"/>
    <w:rsid w:val="00713ADF"/>
    <w:rsid w:val="00713F02"/>
    <w:rsid w:val="00714234"/>
    <w:rsid w:val="007147AD"/>
    <w:rsid w:val="0071587F"/>
    <w:rsid w:val="00715BB2"/>
    <w:rsid w:val="00715DC7"/>
    <w:rsid w:val="00716EB6"/>
    <w:rsid w:val="0071790F"/>
    <w:rsid w:val="007201AC"/>
    <w:rsid w:val="007204B5"/>
    <w:rsid w:val="0072073D"/>
    <w:rsid w:val="0072084C"/>
    <w:rsid w:val="00720DE6"/>
    <w:rsid w:val="00720E8A"/>
    <w:rsid w:val="007216FE"/>
    <w:rsid w:val="007222BB"/>
    <w:rsid w:val="00722765"/>
    <w:rsid w:val="00722A60"/>
    <w:rsid w:val="00722C20"/>
    <w:rsid w:val="00723952"/>
    <w:rsid w:val="00724A50"/>
    <w:rsid w:val="00724EA5"/>
    <w:rsid w:val="007255B8"/>
    <w:rsid w:val="00725AB7"/>
    <w:rsid w:val="00726172"/>
    <w:rsid w:val="00726504"/>
    <w:rsid w:val="00727258"/>
    <w:rsid w:val="00727462"/>
    <w:rsid w:val="00727A94"/>
    <w:rsid w:val="00727CAE"/>
    <w:rsid w:val="00727EF3"/>
    <w:rsid w:val="00730279"/>
    <w:rsid w:val="00730701"/>
    <w:rsid w:val="00731048"/>
    <w:rsid w:val="007311E7"/>
    <w:rsid w:val="007317F7"/>
    <w:rsid w:val="007318F6"/>
    <w:rsid w:val="0073229A"/>
    <w:rsid w:val="00732589"/>
    <w:rsid w:val="007326A7"/>
    <w:rsid w:val="00732F66"/>
    <w:rsid w:val="007332A7"/>
    <w:rsid w:val="007353D8"/>
    <w:rsid w:val="0073550B"/>
    <w:rsid w:val="0073559E"/>
    <w:rsid w:val="00735F17"/>
    <w:rsid w:val="00736145"/>
    <w:rsid w:val="00736C2F"/>
    <w:rsid w:val="00736DA4"/>
    <w:rsid w:val="007376B2"/>
    <w:rsid w:val="0073778E"/>
    <w:rsid w:val="00737FFB"/>
    <w:rsid w:val="00740677"/>
    <w:rsid w:val="007407DE"/>
    <w:rsid w:val="00740C87"/>
    <w:rsid w:val="007410C0"/>
    <w:rsid w:val="00741370"/>
    <w:rsid w:val="00741C49"/>
    <w:rsid w:val="00741EEA"/>
    <w:rsid w:val="0074252F"/>
    <w:rsid w:val="00744653"/>
    <w:rsid w:val="0074546C"/>
    <w:rsid w:val="00745565"/>
    <w:rsid w:val="00745756"/>
    <w:rsid w:val="0074708D"/>
    <w:rsid w:val="0075166B"/>
    <w:rsid w:val="007518B7"/>
    <w:rsid w:val="007519D6"/>
    <w:rsid w:val="007527E6"/>
    <w:rsid w:val="00752851"/>
    <w:rsid w:val="00752A6C"/>
    <w:rsid w:val="007539F2"/>
    <w:rsid w:val="00754071"/>
    <w:rsid w:val="007547B7"/>
    <w:rsid w:val="00754EB5"/>
    <w:rsid w:val="00754F3A"/>
    <w:rsid w:val="0075582D"/>
    <w:rsid w:val="00755880"/>
    <w:rsid w:val="0075697C"/>
    <w:rsid w:val="007571B3"/>
    <w:rsid w:val="00757D7E"/>
    <w:rsid w:val="00760C82"/>
    <w:rsid w:val="00760F7D"/>
    <w:rsid w:val="00762678"/>
    <w:rsid w:val="00762C92"/>
    <w:rsid w:val="00762F6C"/>
    <w:rsid w:val="007630BB"/>
    <w:rsid w:val="007639FF"/>
    <w:rsid w:val="00763ED7"/>
    <w:rsid w:val="00764ED6"/>
    <w:rsid w:val="00765ECC"/>
    <w:rsid w:val="00765EEE"/>
    <w:rsid w:val="007660CF"/>
    <w:rsid w:val="0076637D"/>
    <w:rsid w:val="00770912"/>
    <w:rsid w:val="00770E90"/>
    <w:rsid w:val="00770F69"/>
    <w:rsid w:val="007711BA"/>
    <w:rsid w:val="00771BE5"/>
    <w:rsid w:val="007735E6"/>
    <w:rsid w:val="0077498B"/>
    <w:rsid w:val="007759ED"/>
    <w:rsid w:val="00775C17"/>
    <w:rsid w:val="00776523"/>
    <w:rsid w:val="007765FB"/>
    <w:rsid w:val="00777252"/>
    <w:rsid w:val="007772C7"/>
    <w:rsid w:val="00777392"/>
    <w:rsid w:val="007776D7"/>
    <w:rsid w:val="0078072A"/>
    <w:rsid w:val="007808DB"/>
    <w:rsid w:val="00780F31"/>
    <w:rsid w:val="007816C1"/>
    <w:rsid w:val="00781C4A"/>
    <w:rsid w:val="00781D2D"/>
    <w:rsid w:val="007821A0"/>
    <w:rsid w:val="0078222B"/>
    <w:rsid w:val="0078255D"/>
    <w:rsid w:val="00782B7A"/>
    <w:rsid w:val="00782FE6"/>
    <w:rsid w:val="007831FD"/>
    <w:rsid w:val="007834DB"/>
    <w:rsid w:val="00783570"/>
    <w:rsid w:val="00783924"/>
    <w:rsid w:val="007844D6"/>
    <w:rsid w:val="00784863"/>
    <w:rsid w:val="00784BE2"/>
    <w:rsid w:val="0078544F"/>
    <w:rsid w:val="007862C4"/>
    <w:rsid w:val="00786387"/>
    <w:rsid w:val="00786AFD"/>
    <w:rsid w:val="00786C63"/>
    <w:rsid w:val="00786CDD"/>
    <w:rsid w:val="007872FA"/>
    <w:rsid w:val="0078795C"/>
    <w:rsid w:val="00787E98"/>
    <w:rsid w:val="007902F2"/>
    <w:rsid w:val="007908D1"/>
    <w:rsid w:val="00790EF8"/>
    <w:rsid w:val="00791594"/>
    <w:rsid w:val="00791603"/>
    <w:rsid w:val="007916B7"/>
    <w:rsid w:val="007918A4"/>
    <w:rsid w:val="00791FA4"/>
    <w:rsid w:val="00792263"/>
    <w:rsid w:val="00792978"/>
    <w:rsid w:val="00792BFB"/>
    <w:rsid w:val="00792CDE"/>
    <w:rsid w:val="00793698"/>
    <w:rsid w:val="007939B5"/>
    <w:rsid w:val="0079408D"/>
    <w:rsid w:val="00794D50"/>
    <w:rsid w:val="007951DF"/>
    <w:rsid w:val="007954BF"/>
    <w:rsid w:val="00795974"/>
    <w:rsid w:val="00795EF6"/>
    <w:rsid w:val="00796B85"/>
    <w:rsid w:val="00796C61"/>
    <w:rsid w:val="00797C12"/>
    <w:rsid w:val="007A0064"/>
    <w:rsid w:val="007A0A5B"/>
    <w:rsid w:val="007A14EE"/>
    <w:rsid w:val="007A2C5D"/>
    <w:rsid w:val="007A3515"/>
    <w:rsid w:val="007A4207"/>
    <w:rsid w:val="007A4F77"/>
    <w:rsid w:val="007A5905"/>
    <w:rsid w:val="007A5ABE"/>
    <w:rsid w:val="007A5D66"/>
    <w:rsid w:val="007A5EF9"/>
    <w:rsid w:val="007A66EC"/>
    <w:rsid w:val="007A6E73"/>
    <w:rsid w:val="007A76B0"/>
    <w:rsid w:val="007A7E07"/>
    <w:rsid w:val="007B0D86"/>
    <w:rsid w:val="007B1452"/>
    <w:rsid w:val="007B15EB"/>
    <w:rsid w:val="007B1703"/>
    <w:rsid w:val="007B1FEA"/>
    <w:rsid w:val="007B25E9"/>
    <w:rsid w:val="007B2F18"/>
    <w:rsid w:val="007B34A0"/>
    <w:rsid w:val="007B35E5"/>
    <w:rsid w:val="007B3A9C"/>
    <w:rsid w:val="007B3D19"/>
    <w:rsid w:val="007B3E2D"/>
    <w:rsid w:val="007B59A2"/>
    <w:rsid w:val="007B66A5"/>
    <w:rsid w:val="007B6744"/>
    <w:rsid w:val="007B67A3"/>
    <w:rsid w:val="007B6A7A"/>
    <w:rsid w:val="007B736F"/>
    <w:rsid w:val="007B7727"/>
    <w:rsid w:val="007C000B"/>
    <w:rsid w:val="007C0B45"/>
    <w:rsid w:val="007C1412"/>
    <w:rsid w:val="007C1D93"/>
    <w:rsid w:val="007C2886"/>
    <w:rsid w:val="007C2E0B"/>
    <w:rsid w:val="007C445A"/>
    <w:rsid w:val="007C4FF9"/>
    <w:rsid w:val="007C50BD"/>
    <w:rsid w:val="007C5423"/>
    <w:rsid w:val="007C5A7B"/>
    <w:rsid w:val="007C5B75"/>
    <w:rsid w:val="007C5D09"/>
    <w:rsid w:val="007C6654"/>
    <w:rsid w:val="007C6992"/>
    <w:rsid w:val="007C70E5"/>
    <w:rsid w:val="007C715A"/>
    <w:rsid w:val="007C7DC3"/>
    <w:rsid w:val="007D04BF"/>
    <w:rsid w:val="007D1686"/>
    <w:rsid w:val="007D1AC8"/>
    <w:rsid w:val="007D1FEB"/>
    <w:rsid w:val="007D3185"/>
    <w:rsid w:val="007D442A"/>
    <w:rsid w:val="007D4B89"/>
    <w:rsid w:val="007D562F"/>
    <w:rsid w:val="007D5ED0"/>
    <w:rsid w:val="007D7545"/>
    <w:rsid w:val="007D7783"/>
    <w:rsid w:val="007D7C50"/>
    <w:rsid w:val="007D7D15"/>
    <w:rsid w:val="007D7E01"/>
    <w:rsid w:val="007D7E98"/>
    <w:rsid w:val="007D7FF7"/>
    <w:rsid w:val="007D9735"/>
    <w:rsid w:val="007E09E7"/>
    <w:rsid w:val="007E0D14"/>
    <w:rsid w:val="007E1556"/>
    <w:rsid w:val="007E1A47"/>
    <w:rsid w:val="007E27DB"/>
    <w:rsid w:val="007E2B8C"/>
    <w:rsid w:val="007E2E1D"/>
    <w:rsid w:val="007E32F6"/>
    <w:rsid w:val="007E37F2"/>
    <w:rsid w:val="007E384C"/>
    <w:rsid w:val="007E3A6B"/>
    <w:rsid w:val="007E46DA"/>
    <w:rsid w:val="007E50FD"/>
    <w:rsid w:val="007E66EC"/>
    <w:rsid w:val="007E6F24"/>
    <w:rsid w:val="007F0A4C"/>
    <w:rsid w:val="007F0FA6"/>
    <w:rsid w:val="007F156D"/>
    <w:rsid w:val="007F1B85"/>
    <w:rsid w:val="007F1FDD"/>
    <w:rsid w:val="007F20D2"/>
    <w:rsid w:val="007F4808"/>
    <w:rsid w:val="007F4837"/>
    <w:rsid w:val="007F4DE1"/>
    <w:rsid w:val="007F5CEE"/>
    <w:rsid w:val="007F5FB2"/>
    <w:rsid w:val="007F5FF3"/>
    <w:rsid w:val="007F6044"/>
    <w:rsid w:val="007F6088"/>
    <w:rsid w:val="007F6784"/>
    <w:rsid w:val="007F6F77"/>
    <w:rsid w:val="00800F88"/>
    <w:rsid w:val="008013F4"/>
    <w:rsid w:val="008014DB"/>
    <w:rsid w:val="008015C5"/>
    <w:rsid w:val="00801C73"/>
    <w:rsid w:val="00803DC8"/>
    <w:rsid w:val="0080453C"/>
    <w:rsid w:val="008046E2"/>
    <w:rsid w:val="00804F92"/>
    <w:rsid w:val="008050E4"/>
    <w:rsid w:val="008051A3"/>
    <w:rsid w:val="0080587E"/>
    <w:rsid w:val="0080593E"/>
    <w:rsid w:val="00805A4A"/>
    <w:rsid w:val="008066EF"/>
    <w:rsid w:val="0080697F"/>
    <w:rsid w:val="008073EC"/>
    <w:rsid w:val="0080756E"/>
    <w:rsid w:val="008076DC"/>
    <w:rsid w:val="008076EA"/>
    <w:rsid w:val="008108E0"/>
    <w:rsid w:val="00811979"/>
    <w:rsid w:val="00811C67"/>
    <w:rsid w:val="00811C75"/>
    <w:rsid w:val="0081258E"/>
    <w:rsid w:val="00812E1C"/>
    <w:rsid w:val="00812F66"/>
    <w:rsid w:val="0081329C"/>
    <w:rsid w:val="0081384D"/>
    <w:rsid w:val="00814175"/>
    <w:rsid w:val="008141BF"/>
    <w:rsid w:val="008145BE"/>
    <w:rsid w:val="00814E79"/>
    <w:rsid w:val="00815475"/>
    <w:rsid w:val="00816039"/>
    <w:rsid w:val="008171C6"/>
    <w:rsid w:val="008172F4"/>
    <w:rsid w:val="00817411"/>
    <w:rsid w:val="00817AB6"/>
    <w:rsid w:val="00820C46"/>
    <w:rsid w:val="0082125F"/>
    <w:rsid w:val="00821C0B"/>
    <w:rsid w:val="00821DCD"/>
    <w:rsid w:val="00822AEA"/>
    <w:rsid w:val="00822FA9"/>
    <w:rsid w:val="008240F7"/>
    <w:rsid w:val="00824446"/>
    <w:rsid w:val="008245EC"/>
    <w:rsid w:val="00824BBC"/>
    <w:rsid w:val="00824EDC"/>
    <w:rsid w:val="00830313"/>
    <w:rsid w:val="008310EC"/>
    <w:rsid w:val="008322CB"/>
    <w:rsid w:val="00833274"/>
    <w:rsid w:val="00833720"/>
    <w:rsid w:val="0083392B"/>
    <w:rsid w:val="008340F2"/>
    <w:rsid w:val="008346A6"/>
    <w:rsid w:val="008348F8"/>
    <w:rsid w:val="00834BB3"/>
    <w:rsid w:val="00834BFF"/>
    <w:rsid w:val="0083506A"/>
    <w:rsid w:val="008355DD"/>
    <w:rsid w:val="00835718"/>
    <w:rsid w:val="00835816"/>
    <w:rsid w:val="00835B96"/>
    <w:rsid w:val="00835C5F"/>
    <w:rsid w:val="00835D02"/>
    <w:rsid w:val="0083683D"/>
    <w:rsid w:val="008373C8"/>
    <w:rsid w:val="00837606"/>
    <w:rsid w:val="008376DE"/>
    <w:rsid w:val="00837B2F"/>
    <w:rsid w:val="00837BAB"/>
    <w:rsid w:val="00837C5B"/>
    <w:rsid w:val="0084043C"/>
    <w:rsid w:val="00840CA8"/>
    <w:rsid w:val="00840E1E"/>
    <w:rsid w:val="008416E9"/>
    <w:rsid w:val="008424E4"/>
    <w:rsid w:val="008429BB"/>
    <w:rsid w:val="0084345B"/>
    <w:rsid w:val="00843D41"/>
    <w:rsid w:val="00844056"/>
    <w:rsid w:val="00845104"/>
    <w:rsid w:val="00845FFF"/>
    <w:rsid w:val="0084656B"/>
    <w:rsid w:val="00846698"/>
    <w:rsid w:val="0084671F"/>
    <w:rsid w:val="0084678B"/>
    <w:rsid w:val="008467EC"/>
    <w:rsid w:val="00846DA5"/>
    <w:rsid w:val="0085023E"/>
    <w:rsid w:val="00851AA4"/>
    <w:rsid w:val="00851BEB"/>
    <w:rsid w:val="00851C4C"/>
    <w:rsid w:val="00851FE8"/>
    <w:rsid w:val="00853261"/>
    <w:rsid w:val="00853A28"/>
    <w:rsid w:val="00855219"/>
    <w:rsid w:val="00855870"/>
    <w:rsid w:val="00855BEC"/>
    <w:rsid w:val="00856728"/>
    <w:rsid w:val="008572CA"/>
    <w:rsid w:val="008572DF"/>
    <w:rsid w:val="00857323"/>
    <w:rsid w:val="008573FC"/>
    <w:rsid w:val="0086036A"/>
    <w:rsid w:val="00860936"/>
    <w:rsid w:val="00860D6F"/>
    <w:rsid w:val="0086190C"/>
    <w:rsid w:val="00861998"/>
    <w:rsid w:val="00861D05"/>
    <w:rsid w:val="008620F5"/>
    <w:rsid w:val="0086230A"/>
    <w:rsid w:val="0086300C"/>
    <w:rsid w:val="008631B9"/>
    <w:rsid w:val="0086353A"/>
    <w:rsid w:val="00863607"/>
    <w:rsid w:val="00864414"/>
    <w:rsid w:val="008649A6"/>
    <w:rsid w:val="00864F6D"/>
    <w:rsid w:val="00865B94"/>
    <w:rsid w:val="00866349"/>
    <w:rsid w:val="0086738B"/>
    <w:rsid w:val="00867A1B"/>
    <w:rsid w:val="008706CE"/>
    <w:rsid w:val="00870B99"/>
    <w:rsid w:val="00871EED"/>
    <w:rsid w:val="00872399"/>
    <w:rsid w:val="008733D4"/>
    <w:rsid w:val="00873698"/>
    <w:rsid w:val="00873946"/>
    <w:rsid w:val="0087394B"/>
    <w:rsid w:val="00876794"/>
    <w:rsid w:val="008768DF"/>
    <w:rsid w:val="008770DF"/>
    <w:rsid w:val="00880039"/>
    <w:rsid w:val="00880117"/>
    <w:rsid w:val="008804A6"/>
    <w:rsid w:val="00880955"/>
    <w:rsid w:val="00881014"/>
    <w:rsid w:val="008811EA"/>
    <w:rsid w:val="00881B53"/>
    <w:rsid w:val="00881CC5"/>
    <w:rsid w:val="00881CF0"/>
    <w:rsid w:val="00882319"/>
    <w:rsid w:val="00883A38"/>
    <w:rsid w:val="00883B33"/>
    <w:rsid w:val="008844A3"/>
    <w:rsid w:val="0088452F"/>
    <w:rsid w:val="0088479E"/>
    <w:rsid w:val="008851BA"/>
    <w:rsid w:val="0088538F"/>
    <w:rsid w:val="008854B6"/>
    <w:rsid w:val="00886A65"/>
    <w:rsid w:val="00886AFE"/>
    <w:rsid w:val="00886CBD"/>
    <w:rsid w:val="00886D47"/>
    <w:rsid w:val="00886E70"/>
    <w:rsid w:val="00886EE0"/>
    <w:rsid w:val="00886F04"/>
    <w:rsid w:val="00886FF6"/>
    <w:rsid w:val="0088723C"/>
    <w:rsid w:val="00887485"/>
    <w:rsid w:val="0088761C"/>
    <w:rsid w:val="008879AC"/>
    <w:rsid w:val="00887E14"/>
    <w:rsid w:val="00887EE2"/>
    <w:rsid w:val="008900B8"/>
    <w:rsid w:val="008921CA"/>
    <w:rsid w:val="008924A6"/>
    <w:rsid w:val="008927CB"/>
    <w:rsid w:val="00892ADA"/>
    <w:rsid w:val="008939B8"/>
    <w:rsid w:val="00894162"/>
    <w:rsid w:val="00895424"/>
    <w:rsid w:val="008954E6"/>
    <w:rsid w:val="00895D23"/>
    <w:rsid w:val="0089606B"/>
    <w:rsid w:val="00896A39"/>
    <w:rsid w:val="008974FD"/>
    <w:rsid w:val="008A0335"/>
    <w:rsid w:val="008A0C7A"/>
    <w:rsid w:val="008A129A"/>
    <w:rsid w:val="008A194D"/>
    <w:rsid w:val="008A4A41"/>
    <w:rsid w:val="008A4A4D"/>
    <w:rsid w:val="008A4C32"/>
    <w:rsid w:val="008A68D1"/>
    <w:rsid w:val="008A7517"/>
    <w:rsid w:val="008B1830"/>
    <w:rsid w:val="008B32C3"/>
    <w:rsid w:val="008B37BA"/>
    <w:rsid w:val="008B4000"/>
    <w:rsid w:val="008B4308"/>
    <w:rsid w:val="008B4825"/>
    <w:rsid w:val="008B4B24"/>
    <w:rsid w:val="008B52DA"/>
    <w:rsid w:val="008B591B"/>
    <w:rsid w:val="008B7067"/>
    <w:rsid w:val="008B717F"/>
    <w:rsid w:val="008B76F3"/>
    <w:rsid w:val="008B7837"/>
    <w:rsid w:val="008B79CD"/>
    <w:rsid w:val="008C0A3F"/>
    <w:rsid w:val="008C0D81"/>
    <w:rsid w:val="008C10E1"/>
    <w:rsid w:val="008C263B"/>
    <w:rsid w:val="008C295E"/>
    <w:rsid w:val="008C2F0E"/>
    <w:rsid w:val="008C3421"/>
    <w:rsid w:val="008C367C"/>
    <w:rsid w:val="008C3779"/>
    <w:rsid w:val="008C4308"/>
    <w:rsid w:val="008C4597"/>
    <w:rsid w:val="008C4B61"/>
    <w:rsid w:val="008C5A06"/>
    <w:rsid w:val="008C6698"/>
    <w:rsid w:val="008C6708"/>
    <w:rsid w:val="008C75F0"/>
    <w:rsid w:val="008D19CA"/>
    <w:rsid w:val="008D1F14"/>
    <w:rsid w:val="008D1F43"/>
    <w:rsid w:val="008D250B"/>
    <w:rsid w:val="008D2C8C"/>
    <w:rsid w:val="008D348C"/>
    <w:rsid w:val="008D3981"/>
    <w:rsid w:val="008D3C33"/>
    <w:rsid w:val="008D56F3"/>
    <w:rsid w:val="008D6342"/>
    <w:rsid w:val="008D69DB"/>
    <w:rsid w:val="008D6EB5"/>
    <w:rsid w:val="008D791E"/>
    <w:rsid w:val="008E09E7"/>
    <w:rsid w:val="008E0CF5"/>
    <w:rsid w:val="008E0D7D"/>
    <w:rsid w:val="008E108D"/>
    <w:rsid w:val="008E32EF"/>
    <w:rsid w:val="008E376E"/>
    <w:rsid w:val="008E5E92"/>
    <w:rsid w:val="008E6281"/>
    <w:rsid w:val="008E6B30"/>
    <w:rsid w:val="008E6C1F"/>
    <w:rsid w:val="008E70C9"/>
    <w:rsid w:val="008E76A2"/>
    <w:rsid w:val="008E772E"/>
    <w:rsid w:val="008E7F49"/>
    <w:rsid w:val="008F0008"/>
    <w:rsid w:val="008F0903"/>
    <w:rsid w:val="008F1578"/>
    <w:rsid w:val="008F183B"/>
    <w:rsid w:val="008F2398"/>
    <w:rsid w:val="008F2857"/>
    <w:rsid w:val="008F2C9A"/>
    <w:rsid w:val="008F2E9E"/>
    <w:rsid w:val="008F30AC"/>
    <w:rsid w:val="008F30DE"/>
    <w:rsid w:val="008F341E"/>
    <w:rsid w:val="008F3512"/>
    <w:rsid w:val="008F3AC5"/>
    <w:rsid w:val="008F3EA9"/>
    <w:rsid w:val="008F3F7F"/>
    <w:rsid w:val="008F4A32"/>
    <w:rsid w:val="008F4B9A"/>
    <w:rsid w:val="008F5324"/>
    <w:rsid w:val="008F5A4B"/>
    <w:rsid w:val="008F5D00"/>
    <w:rsid w:val="008F5F8C"/>
    <w:rsid w:val="008F648E"/>
    <w:rsid w:val="008F65DC"/>
    <w:rsid w:val="008F73D9"/>
    <w:rsid w:val="008F7A49"/>
    <w:rsid w:val="009002AD"/>
    <w:rsid w:val="009003F2"/>
    <w:rsid w:val="00901675"/>
    <w:rsid w:val="0090171E"/>
    <w:rsid w:val="00901D01"/>
    <w:rsid w:val="009020CE"/>
    <w:rsid w:val="00902F1B"/>
    <w:rsid w:val="00903130"/>
    <w:rsid w:val="00903282"/>
    <w:rsid w:val="00903770"/>
    <w:rsid w:val="009037E0"/>
    <w:rsid w:val="0090387D"/>
    <w:rsid w:val="00903F3E"/>
    <w:rsid w:val="00904D88"/>
    <w:rsid w:val="009052B6"/>
    <w:rsid w:val="00905719"/>
    <w:rsid w:val="00905EDA"/>
    <w:rsid w:val="009065DD"/>
    <w:rsid w:val="0090676C"/>
    <w:rsid w:val="00906BFF"/>
    <w:rsid w:val="00910048"/>
    <w:rsid w:val="0091036C"/>
    <w:rsid w:val="0091077F"/>
    <w:rsid w:val="00910974"/>
    <w:rsid w:val="00911107"/>
    <w:rsid w:val="00911C3C"/>
    <w:rsid w:val="00911DAF"/>
    <w:rsid w:val="0091314B"/>
    <w:rsid w:val="009139FD"/>
    <w:rsid w:val="0091451D"/>
    <w:rsid w:val="00915211"/>
    <w:rsid w:val="009170A7"/>
    <w:rsid w:val="00920027"/>
    <w:rsid w:val="009201A0"/>
    <w:rsid w:val="009201BB"/>
    <w:rsid w:val="009206F5"/>
    <w:rsid w:val="00920E23"/>
    <w:rsid w:val="0092128F"/>
    <w:rsid w:val="00921E8E"/>
    <w:rsid w:val="00922EF8"/>
    <w:rsid w:val="00922F0F"/>
    <w:rsid w:val="0092321F"/>
    <w:rsid w:val="009236B1"/>
    <w:rsid w:val="00923A04"/>
    <w:rsid w:val="00923CEF"/>
    <w:rsid w:val="00924177"/>
    <w:rsid w:val="00924FAC"/>
    <w:rsid w:val="009254E9"/>
    <w:rsid w:val="00925A7B"/>
    <w:rsid w:val="009263A7"/>
    <w:rsid w:val="00926BBF"/>
    <w:rsid w:val="00926DEE"/>
    <w:rsid w:val="009270AB"/>
    <w:rsid w:val="00927BC8"/>
    <w:rsid w:val="00930584"/>
    <w:rsid w:val="00931571"/>
    <w:rsid w:val="0093362B"/>
    <w:rsid w:val="00933EC1"/>
    <w:rsid w:val="009346F5"/>
    <w:rsid w:val="0093477E"/>
    <w:rsid w:val="00934858"/>
    <w:rsid w:val="00934A84"/>
    <w:rsid w:val="00934BA3"/>
    <w:rsid w:val="00935015"/>
    <w:rsid w:val="009350D0"/>
    <w:rsid w:val="00935144"/>
    <w:rsid w:val="00935239"/>
    <w:rsid w:val="00937628"/>
    <w:rsid w:val="00937970"/>
    <w:rsid w:val="00937DAC"/>
    <w:rsid w:val="0094025C"/>
    <w:rsid w:val="00940F6E"/>
    <w:rsid w:val="009419A0"/>
    <w:rsid w:val="00941F22"/>
    <w:rsid w:val="00942632"/>
    <w:rsid w:val="00942C25"/>
    <w:rsid w:val="00942DDA"/>
    <w:rsid w:val="00943B18"/>
    <w:rsid w:val="00944A7E"/>
    <w:rsid w:val="00944B03"/>
    <w:rsid w:val="009455EC"/>
    <w:rsid w:val="00945D0C"/>
    <w:rsid w:val="00946049"/>
    <w:rsid w:val="009464EC"/>
    <w:rsid w:val="00946989"/>
    <w:rsid w:val="00946B6A"/>
    <w:rsid w:val="00947607"/>
    <w:rsid w:val="00951328"/>
    <w:rsid w:val="0095188F"/>
    <w:rsid w:val="009534D2"/>
    <w:rsid w:val="00955395"/>
    <w:rsid w:val="00955611"/>
    <w:rsid w:val="00955747"/>
    <w:rsid w:val="009559BC"/>
    <w:rsid w:val="00955AE6"/>
    <w:rsid w:val="009567AA"/>
    <w:rsid w:val="0095688E"/>
    <w:rsid w:val="009574FC"/>
    <w:rsid w:val="009607E8"/>
    <w:rsid w:val="00960F3C"/>
    <w:rsid w:val="00961511"/>
    <w:rsid w:val="009617A1"/>
    <w:rsid w:val="00963088"/>
    <w:rsid w:val="00963A7D"/>
    <w:rsid w:val="00963B8C"/>
    <w:rsid w:val="00964C55"/>
    <w:rsid w:val="00965E51"/>
    <w:rsid w:val="00965FB9"/>
    <w:rsid w:val="00966CC4"/>
    <w:rsid w:val="00967430"/>
    <w:rsid w:val="009705AD"/>
    <w:rsid w:val="009705F0"/>
    <w:rsid w:val="0097179E"/>
    <w:rsid w:val="0097290B"/>
    <w:rsid w:val="00972DD0"/>
    <w:rsid w:val="009739C3"/>
    <w:rsid w:val="0097442B"/>
    <w:rsid w:val="00974520"/>
    <w:rsid w:val="00974A59"/>
    <w:rsid w:val="00974C8A"/>
    <w:rsid w:val="00975898"/>
    <w:rsid w:val="00975BC8"/>
    <w:rsid w:val="00977D61"/>
    <w:rsid w:val="00980137"/>
    <w:rsid w:val="0098020D"/>
    <w:rsid w:val="009803EB"/>
    <w:rsid w:val="00981014"/>
    <w:rsid w:val="00981354"/>
    <w:rsid w:val="009841D1"/>
    <w:rsid w:val="00984B2C"/>
    <w:rsid w:val="00985500"/>
    <w:rsid w:val="00985D40"/>
    <w:rsid w:val="00986566"/>
    <w:rsid w:val="00986F73"/>
    <w:rsid w:val="00987A4A"/>
    <w:rsid w:val="00990904"/>
    <w:rsid w:val="00990E3D"/>
    <w:rsid w:val="0099112C"/>
    <w:rsid w:val="00991169"/>
    <w:rsid w:val="00991602"/>
    <w:rsid w:val="00991DB7"/>
    <w:rsid w:val="00992174"/>
    <w:rsid w:val="00992D12"/>
    <w:rsid w:val="00993BCC"/>
    <w:rsid w:val="00993C92"/>
    <w:rsid w:val="00994261"/>
    <w:rsid w:val="009942B0"/>
    <w:rsid w:val="00994D89"/>
    <w:rsid w:val="009952AB"/>
    <w:rsid w:val="009954FB"/>
    <w:rsid w:val="009966B8"/>
    <w:rsid w:val="00996A2E"/>
    <w:rsid w:val="00996AF3"/>
    <w:rsid w:val="00996F8A"/>
    <w:rsid w:val="009972F1"/>
    <w:rsid w:val="00997F23"/>
    <w:rsid w:val="009A07F1"/>
    <w:rsid w:val="009A187F"/>
    <w:rsid w:val="009A18E1"/>
    <w:rsid w:val="009A1A6F"/>
    <w:rsid w:val="009A285C"/>
    <w:rsid w:val="009A2D16"/>
    <w:rsid w:val="009A2D9D"/>
    <w:rsid w:val="009A3033"/>
    <w:rsid w:val="009A30B8"/>
    <w:rsid w:val="009A3266"/>
    <w:rsid w:val="009A42F6"/>
    <w:rsid w:val="009A47C2"/>
    <w:rsid w:val="009A4B49"/>
    <w:rsid w:val="009A4F0E"/>
    <w:rsid w:val="009A4FF8"/>
    <w:rsid w:val="009A73C1"/>
    <w:rsid w:val="009A7E38"/>
    <w:rsid w:val="009B01DC"/>
    <w:rsid w:val="009B0339"/>
    <w:rsid w:val="009B09A3"/>
    <w:rsid w:val="009B1527"/>
    <w:rsid w:val="009B15DE"/>
    <w:rsid w:val="009B2354"/>
    <w:rsid w:val="009B245D"/>
    <w:rsid w:val="009B2DC7"/>
    <w:rsid w:val="009B3C15"/>
    <w:rsid w:val="009B5347"/>
    <w:rsid w:val="009B6245"/>
    <w:rsid w:val="009B63BA"/>
    <w:rsid w:val="009B6BFF"/>
    <w:rsid w:val="009B6E05"/>
    <w:rsid w:val="009B79AC"/>
    <w:rsid w:val="009C03EF"/>
    <w:rsid w:val="009C08B8"/>
    <w:rsid w:val="009C0E65"/>
    <w:rsid w:val="009C1D0A"/>
    <w:rsid w:val="009C1D7E"/>
    <w:rsid w:val="009C1DFE"/>
    <w:rsid w:val="009C1E54"/>
    <w:rsid w:val="009C2717"/>
    <w:rsid w:val="009C2CEB"/>
    <w:rsid w:val="009C2E3B"/>
    <w:rsid w:val="009C36B7"/>
    <w:rsid w:val="009C3EFB"/>
    <w:rsid w:val="009C43E4"/>
    <w:rsid w:val="009C467F"/>
    <w:rsid w:val="009C5B46"/>
    <w:rsid w:val="009C5ECC"/>
    <w:rsid w:val="009C6CD3"/>
    <w:rsid w:val="009C7BD9"/>
    <w:rsid w:val="009D062F"/>
    <w:rsid w:val="009D07AA"/>
    <w:rsid w:val="009D07C6"/>
    <w:rsid w:val="009D0913"/>
    <w:rsid w:val="009D1D0B"/>
    <w:rsid w:val="009D235A"/>
    <w:rsid w:val="009D2983"/>
    <w:rsid w:val="009D3D38"/>
    <w:rsid w:val="009D4187"/>
    <w:rsid w:val="009D43FB"/>
    <w:rsid w:val="009D6ADE"/>
    <w:rsid w:val="009D6C7B"/>
    <w:rsid w:val="009D7209"/>
    <w:rsid w:val="009D75D8"/>
    <w:rsid w:val="009D78C8"/>
    <w:rsid w:val="009D79EF"/>
    <w:rsid w:val="009D7AAB"/>
    <w:rsid w:val="009D7B27"/>
    <w:rsid w:val="009E001F"/>
    <w:rsid w:val="009E0044"/>
    <w:rsid w:val="009E1D90"/>
    <w:rsid w:val="009E22DE"/>
    <w:rsid w:val="009E3A13"/>
    <w:rsid w:val="009E3B15"/>
    <w:rsid w:val="009E3E39"/>
    <w:rsid w:val="009E47F0"/>
    <w:rsid w:val="009E4F07"/>
    <w:rsid w:val="009E524F"/>
    <w:rsid w:val="009E5657"/>
    <w:rsid w:val="009E58AE"/>
    <w:rsid w:val="009E60B0"/>
    <w:rsid w:val="009E6E94"/>
    <w:rsid w:val="009E7CBD"/>
    <w:rsid w:val="009E7CDF"/>
    <w:rsid w:val="009F0C80"/>
    <w:rsid w:val="009F11C4"/>
    <w:rsid w:val="009F1267"/>
    <w:rsid w:val="009F176D"/>
    <w:rsid w:val="009F2154"/>
    <w:rsid w:val="009F2229"/>
    <w:rsid w:val="009F2321"/>
    <w:rsid w:val="009F3183"/>
    <w:rsid w:val="009F384B"/>
    <w:rsid w:val="009F4A39"/>
    <w:rsid w:val="009F5854"/>
    <w:rsid w:val="009F5A60"/>
    <w:rsid w:val="009F5C9C"/>
    <w:rsid w:val="009F618E"/>
    <w:rsid w:val="009F75B1"/>
    <w:rsid w:val="009F7810"/>
    <w:rsid w:val="009F7FE0"/>
    <w:rsid w:val="00A0053B"/>
    <w:rsid w:val="00A009B2"/>
    <w:rsid w:val="00A01014"/>
    <w:rsid w:val="00A014FA"/>
    <w:rsid w:val="00A0210C"/>
    <w:rsid w:val="00A03B08"/>
    <w:rsid w:val="00A04110"/>
    <w:rsid w:val="00A05C30"/>
    <w:rsid w:val="00A067D7"/>
    <w:rsid w:val="00A06993"/>
    <w:rsid w:val="00A06FFD"/>
    <w:rsid w:val="00A07412"/>
    <w:rsid w:val="00A07690"/>
    <w:rsid w:val="00A076FC"/>
    <w:rsid w:val="00A07FD7"/>
    <w:rsid w:val="00A10196"/>
    <w:rsid w:val="00A1020E"/>
    <w:rsid w:val="00A103DE"/>
    <w:rsid w:val="00A10EF8"/>
    <w:rsid w:val="00A11358"/>
    <w:rsid w:val="00A1163D"/>
    <w:rsid w:val="00A1176B"/>
    <w:rsid w:val="00A11FF4"/>
    <w:rsid w:val="00A1221E"/>
    <w:rsid w:val="00A12D2E"/>
    <w:rsid w:val="00A12E21"/>
    <w:rsid w:val="00A144AA"/>
    <w:rsid w:val="00A14922"/>
    <w:rsid w:val="00A158AD"/>
    <w:rsid w:val="00A158F9"/>
    <w:rsid w:val="00A16F6A"/>
    <w:rsid w:val="00A17B1B"/>
    <w:rsid w:val="00A17DD3"/>
    <w:rsid w:val="00A17F77"/>
    <w:rsid w:val="00A20006"/>
    <w:rsid w:val="00A205B2"/>
    <w:rsid w:val="00A207FA"/>
    <w:rsid w:val="00A215FC"/>
    <w:rsid w:val="00A2162C"/>
    <w:rsid w:val="00A22101"/>
    <w:rsid w:val="00A222ED"/>
    <w:rsid w:val="00A223B5"/>
    <w:rsid w:val="00A2246E"/>
    <w:rsid w:val="00A226DC"/>
    <w:rsid w:val="00A22DA8"/>
    <w:rsid w:val="00A230A2"/>
    <w:rsid w:val="00A232E8"/>
    <w:rsid w:val="00A23A3E"/>
    <w:rsid w:val="00A23FEF"/>
    <w:rsid w:val="00A249D7"/>
    <w:rsid w:val="00A24F7C"/>
    <w:rsid w:val="00A24FCC"/>
    <w:rsid w:val="00A25300"/>
    <w:rsid w:val="00A25326"/>
    <w:rsid w:val="00A25AC6"/>
    <w:rsid w:val="00A26968"/>
    <w:rsid w:val="00A26C91"/>
    <w:rsid w:val="00A27769"/>
    <w:rsid w:val="00A309F7"/>
    <w:rsid w:val="00A33535"/>
    <w:rsid w:val="00A348FF"/>
    <w:rsid w:val="00A349C2"/>
    <w:rsid w:val="00A34F05"/>
    <w:rsid w:val="00A355DB"/>
    <w:rsid w:val="00A35CD3"/>
    <w:rsid w:val="00A35FAA"/>
    <w:rsid w:val="00A37E69"/>
    <w:rsid w:val="00A40385"/>
    <w:rsid w:val="00A404CE"/>
    <w:rsid w:val="00A4097D"/>
    <w:rsid w:val="00A41441"/>
    <w:rsid w:val="00A416FC"/>
    <w:rsid w:val="00A41714"/>
    <w:rsid w:val="00A419BC"/>
    <w:rsid w:val="00A41F14"/>
    <w:rsid w:val="00A428EF"/>
    <w:rsid w:val="00A433F8"/>
    <w:rsid w:val="00A4364F"/>
    <w:rsid w:val="00A43733"/>
    <w:rsid w:val="00A4410D"/>
    <w:rsid w:val="00A448DD"/>
    <w:rsid w:val="00A44FF2"/>
    <w:rsid w:val="00A45DE8"/>
    <w:rsid w:val="00A4624A"/>
    <w:rsid w:val="00A46A4D"/>
    <w:rsid w:val="00A46BE9"/>
    <w:rsid w:val="00A4706C"/>
    <w:rsid w:val="00A475DB"/>
    <w:rsid w:val="00A50E6D"/>
    <w:rsid w:val="00A51468"/>
    <w:rsid w:val="00A51D28"/>
    <w:rsid w:val="00A523C5"/>
    <w:rsid w:val="00A53132"/>
    <w:rsid w:val="00A5385A"/>
    <w:rsid w:val="00A544DB"/>
    <w:rsid w:val="00A548F9"/>
    <w:rsid w:val="00A55094"/>
    <w:rsid w:val="00A55E24"/>
    <w:rsid w:val="00A5646F"/>
    <w:rsid w:val="00A56C5B"/>
    <w:rsid w:val="00A57820"/>
    <w:rsid w:val="00A57BE6"/>
    <w:rsid w:val="00A60725"/>
    <w:rsid w:val="00A60871"/>
    <w:rsid w:val="00A60C1B"/>
    <w:rsid w:val="00A610D5"/>
    <w:rsid w:val="00A618FA"/>
    <w:rsid w:val="00A61E25"/>
    <w:rsid w:val="00A62211"/>
    <w:rsid w:val="00A62723"/>
    <w:rsid w:val="00A62742"/>
    <w:rsid w:val="00A62804"/>
    <w:rsid w:val="00A62D45"/>
    <w:rsid w:val="00A635A6"/>
    <w:rsid w:val="00A6477C"/>
    <w:rsid w:val="00A64CB7"/>
    <w:rsid w:val="00A656D9"/>
    <w:rsid w:val="00A6663D"/>
    <w:rsid w:val="00A66938"/>
    <w:rsid w:val="00A66BE3"/>
    <w:rsid w:val="00A67271"/>
    <w:rsid w:val="00A67443"/>
    <w:rsid w:val="00A7150A"/>
    <w:rsid w:val="00A72924"/>
    <w:rsid w:val="00A7447F"/>
    <w:rsid w:val="00A755E8"/>
    <w:rsid w:val="00A75ABA"/>
    <w:rsid w:val="00A75C81"/>
    <w:rsid w:val="00A77B4D"/>
    <w:rsid w:val="00A77C6D"/>
    <w:rsid w:val="00A8013A"/>
    <w:rsid w:val="00A80A43"/>
    <w:rsid w:val="00A80E9F"/>
    <w:rsid w:val="00A815DC"/>
    <w:rsid w:val="00A820BE"/>
    <w:rsid w:val="00A8234F"/>
    <w:rsid w:val="00A82AE4"/>
    <w:rsid w:val="00A82DA0"/>
    <w:rsid w:val="00A82E33"/>
    <w:rsid w:val="00A8332F"/>
    <w:rsid w:val="00A8370A"/>
    <w:rsid w:val="00A8399A"/>
    <w:rsid w:val="00A839E2"/>
    <w:rsid w:val="00A83D80"/>
    <w:rsid w:val="00A83E14"/>
    <w:rsid w:val="00A84959"/>
    <w:rsid w:val="00A84D79"/>
    <w:rsid w:val="00A85107"/>
    <w:rsid w:val="00A85111"/>
    <w:rsid w:val="00A85F77"/>
    <w:rsid w:val="00A861D3"/>
    <w:rsid w:val="00A8653C"/>
    <w:rsid w:val="00A8658F"/>
    <w:rsid w:val="00A865AF"/>
    <w:rsid w:val="00A8690A"/>
    <w:rsid w:val="00A86AC0"/>
    <w:rsid w:val="00A878ED"/>
    <w:rsid w:val="00A87FA1"/>
    <w:rsid w:val="00A90AE0"/>
    <w:rsid w:val="00A90E45"/>
    <w:rsid w:val="00A926C9"/>
    <w:rsid w:val="00A92E80"/>
    <w:rsid w:val="00A936A4"/>
    <w:rsid w:val="00A936EB"/>
    <w:rsid w:val="00A93FEE"/>
    <w:rsid w:val="00A94981"/>
    <w:rsid w:val="00A94DE5"/>
    <w:rsid w:val="00A9604F"/>
    <w:rsid w:val="00A968B3"/>
    <w:rsid w:val="00A972D4"/>
    <w:rsid w:val="00A977A9"/>
    <w:rsid w:val="00A97D04"/>
    <w:rsid w:val="00AA0735"/>
    <w:rsid w:val="00AA15CF"/>
    <w:rsid w:val="00AA25A3"/>
    <w:rsid w:val="00AA2C16"/>
    <w:rsid w:val="00AA3CF8"/>
    <w:rsid w:val="00AA42BD"/>
    <w:rsid w:val="00AA44EC"/>
    <w:rsid w:val="00AA4ACA"/>
    <w:rsid w:val="00AA6922"/>
    <w:rsid w:val="00AB0D4A"/>
    <w:rsid w:val="00AB2475"/>
    <w:rsid w:val="00AB27AA"/>
    <w:rsid w:val="00AB3D8A"/>
    <w:rsid w:val="00AB4064"/>
    <w:rsid w:val="00AB412C"/>
    <w:rsid w:val="00AB463E"/>
    <w:rsid w:val="00AB473D"/>
    <w:rsid w:val="00AB4F12"/>
    <w:rsid w:val="00AB5328"/>
    <w:rsid w:val="00AB6255"/>
    <w:rsid w:val="00AB70DB"/>
    <w:rsid w:val="00AB73C9"/>
    <w:rsid w:val="00AB7822"/>
    <w:rsid w:val="00AB7998"/>
    <w:rsid w:val="00AB79D0"/>
    <w:rsid w:val="00AB7C7A"/>
    <w:rsid w:val="00AC1844"/>
    <w:rsid w:val="00AC1A59"/>
    <w:rsid w:val="00AC1CF4"/>
    <w:rsid w:val="00AC3728"/>
    <w:rsid w:val="00AC4117"/>
    <w:rsid w:val="00AC47E9"/>
    <w:rsid w:val="00AC4B45"/>
    <w:rsid w:val="00AC4DF0"/>
    <w:rsid w:val="00AC529B"/>
    <w:rsid w:val="00AC58BC"/>
    <w:rsid w:val="00AC5F76"/>
    <w:rsid w:val="00AC6A1A"/>
    <w:rsid w:val="00AC742D"/>
    <w:rsid w:val="00AC75CB"/>
    <w:rsid w:val="00AC79BA"/>
    <w:rsid w:val="00AD1B3A"/>
    <w:rsid w:val="00AD2597"/>
    <w:rsid w:val="00AD32EB"/>
    <w:rsid w:val="00AD37B2"/>
    <w:rsid w:val="00AD3B55"/>
    <w:rsid w:val="00AD3D96"/>
    <w:rsid w:val="00AD3DDF"/>
    <w:rsid w:val="00AD3E62"/>
    <w:rsid w:val="00AD4670"/>
    <w:rsid w:val="00AD51D7"/>
    <w:rsid w:val="00AD61A2"/>
    <w:rsid w:val="00AD6D9B"/>
    <w:rsid w:val="00AD7446"/>
    <w:rsid w:val="00AD749C"/>
    <w:rsid w:val="00AD7888"/>
    <w:rsid w:val="00AE1390"/>
    <w:rsid w:val="00AE1F4D"/>
    <w:rsid w:val="00AE1F88"/>
    <w:rsid w:val="00AE2082"/>
    <w:rsid w:val="00AE217D"/>
    <w:rsid w:val="00AE3125"/>
    <w:rsid w:val="00AE46A6"/>
    <w:rsid w:val="00AE4A0F"/>
    <w:rsid w:val="00AE4DA1"/>
    <w:rsid w:val="00AE60FE"/>
    <w:rsid w:val="00AE614B"/>
    <w:rsid w:val="00AE6342"/>
    <w:rsid w:val="00AE6D46"/>
    <w:rsid w:val="00AE7A66"/>
    <w:rsid w:val="00AE7AE9"/>
    <w:rsid w:val="00AE7DA9"/>
    <w:rsid w:val="00AE7DD5"/>
    <w:rsid w:val="00AF00E5"/>
    <w:rsid w:val="00AF038E"/>
    <w:rsid w:val="00AF076B"/>
    <w:rsid w:val="00AF1069"/>
    <w:rsid w:val="00AF2BE2"/>
    <w:rsid w:val="00AF3153"/>
    <w:rsid w:val="00AF3645"/>
    <w:rsid w:val="00AF53C1"/>
    <w:rsid w:val="00AF53E4"/>
    <w:rsid w:val="00AF6ADF"/>
    <w:rsid w:val="00AF7162"/>
    <w:rsid w:val="00B00D88"/>
    <w:rsid w:val="00B0177B"/>
    <w:rsid w:val="00B01B0A"/>
    <w:rsid w:val="00B01E2A"/>
    <w:rsid w:val="00B01E7A"/>
    <w:rsid w:val="00B027A6"/>
    <w:rsid w:val="00B036E0"/>
    <w:rsid w:val="00B03FF0"/>
    <w:rsid w:val="00B046B9"/>
    <w:rsid w:val="00B05A47"/>
    <w:rsid w:val="00B05DDB"/>
    <w:rsid w:val="00B06851"/>
    <w:rsid w:val="00B102D3"/>
    <w:rsid w:val="00B1153B"/>
    <w:rsid w:val="00B11DFF"/>
    <w:rsid w:val="00B12D1A"/>
    <w:rsid w:val="00B12E6E"/>
    <w:rsid w:val="00B130B9"/>
    <w:rsid w:val="00B1313A"/>
    <w:rsid w:val="00B1369E"/>
    <w:rsid w:val="00B13B41"/>
    <w:rsid w:val="00B144B9"/>
    <w:rsid w:val="00B15555"/>
    <w:rsid w:val="00B15E8C"/>
    <w:rsid w:val="00B16FC2"/>
    <w:rsid w:val="00B1747E"/>
    <w:rsid w:val="00B178DA"/>
    <w:rsid w:val="00B17E00"/>
    <w:rsid w:val="00B205F6"/>
    <w:rsid w:val="00B20CA3"/>
    <w:rsid w:val="00B21C90"/>
    <w:rsid w:val="00B21FFA"/>
    <w:rsid w:val="00B226F6"/>
    <w:rsid w:val="00B2270E"/>
    <w:rsid w:val="00B22D26"/>
    <w:rsid w:val="00B22E90"/>
    <w:rsid w:val="00B233EC"/>
    <w:rsid w:val="00B252D0"/>
    <w:rsid w:val="00B255E7"/>
    <w:rsid w:val="00B25B53"/>
    <w:rsid w:val="00B266B2"/>
    <w:rsid w:val="00B27007"/>
    <w:rsid w:val="00B2714C"/>
    <w:rsid w:val="00B3092F"/>
    <w:rsid w:val="00B31D23"/>
    <w:rsid w:val="00B31EC3"/>
    <w:rsid w:val="00B3279E"/>
    <w:rsid w:val="00B32BC4"/>
    <w:rsid w:val="00B33351"/>
    <w:rsid w:val="00B33E0D"/>
    <w:rsid w:val="00B3420F"/>
    <w:rsid w:val="00B34B93"/>
    <w:rsid w:val="00B3551D"/>
    <w:rsid w:val="00B35600"/>
    <w:rsid w:val="00B358DA"/>
    <w:rsid w:val="00B36075"/>
    <w:rsid w:val="00B360BE"/>
    <w:rsid w:val="00B362A5"/>
    <w:rsid w:val="00B3679B"/>
    <w:rsid w:val="00B36C04"/>
    <w:rsid w:val="00B36F3D"/>
    <w:rsid w:val="00B3783B"/>
    <w:rsid w:val="00B41738"/>
    <w:rsid w:val="00B42621"/>
    <w:rsid w:val="00B42840"/>
    <w:rsid w:val="00B43018"/>
    <w:rsid w:val="00B43221"/>
    <w:rsid w:val="00B44411"/>
    <w:rsid w:val="00B4492D"/>
    <w:rsid w:val="00B44ABB"/>
    <w:rsid w:val="00B44ED4"/>
    <w:rsid w:val="00B451B6"/>
    <w:rsid w:val="00B45498"/>
    <w:rsid w:val="00B465F4"/>
    <w:rsid w:val="00B47E5E"/>
    <w:rsid w:val="00B504F4"/>
    <w:rsid w:val="00B50CB8"/>
    <w:rsid w:val="00B50E97"/>
    <w:rsid w:val="00B50F96"/>
    <w:rsid w:val="00B511A0"/>
    <w:rsid w:val="00B5147B"/>
    <w:rsid w:val="00B519C5"/>
    <w:rsid w:val="00B51C0A"/>
    <w:rsid w:val="00B51EBF"/>
    <w:rsid w:val="00B52985"/>
    <w:rsid w:val="00B5346C"/>
    <w:rsid w:val="00B53598"/>
    <w:rsid w:val="00B53794"/>
    <w:rsid w:val="00B53865"/>
    <w:rsid w:val="00B53C53"/>
    <w:rsid w:val="00B53DB4"/>
    <w:rsid w:val="00B5403A"/>
    <w:rsid w:val="00B5439F"/>
    <w:rsid w:val="00B54583"/>
    <w:rsid w:val="00B5466C"/>
    <w:rsid w:val="00B54A41"/>
    <w:rsid w:val="00B54DA1"/>
    <w:rsid w:val="00B55163"/>
    <w:rsid w:val="00B55839"/>
    <w:rsid w:val="00B55F9D"/>
    <w:rsid w:val="00B562EC"/>
    <w:rsid w:val="00B56844"/>
    <w:rsid w:val="00B5788F"/>
    <w:rsid w:val="00B60909"/>
    <w:rsid w:val="00B613E9"/>
    <w:rsid w:val="00B62EC4"/>
    <w:rsid w:val="00B632F8"/>
    <w:rsid w:val="00B653EE"/>
    <w:rsid w:val="00B66AC5"/>
    <w:rsid w:val="00B67D3C"/>
    <w:rsid w:val="00B70469"/>
    <w:rsid w:val="00B7046A"/>
    <w:rsid w:val="00B70C4E"/>
    <w:rsid w:val="00B726E5"/>
    <w:rsid w:val="00B72EAE"/>
    <w:rsid w:val="00B73918"/>
    <w:rsid w:val="00B73A8D"/>
    <w:rsid w:val="00B75AD9"/>
    <w:rsid w:val="00B766CD"/>
    <w:rsid w:val="00B76C1D"/>
    <w:rsid w:val="00B8043A"/>
    <w:rsid w:val="00B81456"/>
    <w:rsid w:val="00B814DB"/>
    <w:rsid w:val="00B81EC3"/>
    <w:rsid w:val="00B82610"/>
    <w:rsid w:val="00B8371A"/>
    <w:rsid w:val="00B845DA"/>
    <w:rsid w:val="00B84833"/>
    <w:rsid w:val="00B84A99"/>
    <w:rsid w:val="00B86948"/>
    <w:rsid w:val="00B86AFD"/>
    <w:rsid w:val="00B86B02"/>
    <w:rsid w:val="00B86CA5"/>
    <w:rsid w:val="00B8718F"/>
    <w:rsid w:val="00B901ED"/>
    <w:rsid w:val="00B905E0"/>
    <w:rsid w:val="00B91809"/>
    <w:rsid w:val="00B91D36"/>
    <w:rsid w:val="00B9279D"/>
    <w:rsid w:val="00B92870"/>
    <w:rsid w:val="00B94489"/>
    <w:rsid w:val="00B94548"/>
    <w:rsid w:val="00B945F2"/>
    <w:rsid w:val="00B94A64"/>
    <w:rsid w:val="00B94D14"/>
    <w:rsid w:val="00B950C6"/>
    <w:rsid w:val="00B9559E"/>
    <w:rsid w:val="00B956F2"/>
    <w:rsid w:val="00B95EEE"/>
    <w:rsid w:val="00B97036"/>
    <w:rsid w:val="00B9730D"/>
    <w:rsid w:val="00B9792F"/>
    <w:rsid w:val="00B979BD"/>
    <w:rsid w:val="00BA07C8"/>
    <w:rsid w:val="00BA1088"/>
    <w:rsid w:val="00BA139C"/>
    <w:rsid w:val="00BA1DB6"/>
    <w:rsid w:val="00BA21C3"/>
    <w:rsid w:val="00BA27DF"/>
    <w:rsid w:val="00BA2ACC"/>
    <w:rsid w:val="00BA2FD7"/>
    <w:rsid w:val="00BA3446"/>
    <w:rsid w:val="00BA380B"/>
    <w:rsid w:val="00BA4A7C"/>
    <w:rsid w:val="00BA572B"/>
    <w:rsid w:val="00BA5894"/>
    <w:rsid w:val="00BA6F91"/>
    <w:rsid w:val="00BA730E"/>
    <w:rsid w:val="00BA74FA"/>
    <w:rsid w:val="00BA7867"/>
    <w:rsid w:val="00BB0DA1"/>
    <w:rsid w:val="00BB1371"/>
    <w:rsid w:val="00BB16D5"/>
    <w:rsid w:val="00BB1C30"/>
    <w:rsid w:val="00BB21A9"/>
    <w:rsid w:val="00BB2A86"/>
    <w:rsid w:val="00BB2D83"/>
    <w:rsid w:val="00BB2EC7"/>
    <w:rsid w:val="00BB3D44"/>
    <w:rsid w:val="00BB61A0"/>
    <w:rsid w:val="00BB6A4D"/>
    <w:rsid w:val="00BB6E7E"/>
    <w:rsid w:val="00BB7260"/>
    <w:rsid w:val="00BB728D"/>
    <w:rsid w:val="00BC0A7E"/>
    <w:rsid w:val="00BC1100"/>
    <w:rsid w:val="00BC1BCC"/>
    <w:rsid w:val="00BC285D"/>
    <w:rsid w:val="00BC303E"/>
    <w:rsid w:val="00BC3B08"/>
    <w:rsid w:val="00BC44E9"/>
    <w:rsid w:val="00BC6244"/>
    <w:rsid w:val="00BC7E63"/>
    <w:rsid w:val="00BD0BB0"/>
    <w:rsid w:val="00BD0D26"/>
    <w:rsid w:val="00BD1CC2"/>
    <w:rsid w:val="00BD3DA4"/>
    <w:rsid w:val="00BD411D"/>
    <w:rsid w:val="00BD4A21"/>
    <w:rsid w:val="00BD4DCD"/>
    <w:rsid w:val="00BD5AAB"/>
    <w:rsid w:val="00BD5C94"/>
    <w:rsid w:val="00BD63FA"/>
    <w:rsid w:val="00BD69A5"/>
    <w:rsid w:val="00BD6D83"/>
    <w:rsid w:val="00BD7385"/>
    <w:rsid w:val="00BD7E23"/>
    <w:rsid w:val="00BE059D"/>
    <w:rsid w:val="00BE07A1"/>
    <w:rsid w:val="00BE0865"/>
    <w:rsid w:val="00BE1544"/>
    <w:rsid w:val="00BE1DAC"/>
    <w:rsid w:val="00BE21F1"/>
    <w:rsid w:val="00BE225C"/>
    <w:rsid w:val="00BE28F5"/>
    <w:rsid w:val="00BE3041"/>
    <w:rsid w:val="00BE3989"/>
    <w:rsid w:val="00BE3C49"/>
    <w:rsid w:val="00BE4933"/>
    <w:rsid w:val="00BE4C8F"/>
    <w:rsid w:val="00BE5C6A"/>
    <w:rsid w:val="00BE5E65"/>
    <w:rsid w:val="00BE697D"/>
    <w:rsid w:val="00BE6C84"/>
    <w:rsid w:val="00BE7117"/>
    <w:rsid w:val="00BE7334"/>
    <w:rsid w:val="00BE77A4"/>
    <w:rsid w:val="00BF07FC"/>
    <w:rsid w:val="00BF0EBF"/>
    <w:rsid w:val="00BF223D"/>
    <w:rsid w:val="00BF25C0"/>
    <w:rsid w:val="00BF270B"/>
    <w:rsid w:val="00BF29BD"/>
    <w:rsid w:val="00BF2F00"/>
    <w:rsid w:val="00BF31D7"/>
    <w:rsid w:val="00BF3355"/>
    <w:rsid w:val="00BF58CB"/>
    <w:rsid w:val="00BF5A5F"/>
    <w:rsid w:val="00C0079D"/>
    <w:rsid w:val="00C00810"/>
    <w:rsid w:val="00C00EA6"/>
    <w:rsid w:val="00C0148F"/>
    <w:rsid w:val="00C01B42"/>
    <w:rsid w:val="00C01F65"/>
    <w:rsid w:val="00C01F8C"/>
    <w:rsid w:val="00C02D5C"/>
    <w:rsid w:val="00C0492C"/>
    <w:rsid w:val="00C04F1C"/>
    <w:rsid w:val="00C05DA4"/>
    <w:rsid w:val="00C069A0"/>
    <w:rsid w:val="00C06E4B"/>
    <w:rsid w:val="00C0741A"/>
    <w:rsid w:val="00C07B0E"/>
    <w:rsid w:val="00C07DE6"/>
    <w:rsid w:val="00C10DDB"/>
    <w:rsid w:val="00C10F1B"/>
    <w:rsid w:val="00C12717"/>
    <w:rsid w:val="00C12BEE"/>
    <w:rsid w:val="00C137C4"/>
    <w:rsid w:val="00C141DA"/>
    <w:rsid w:val="00C148C3"/>
    <w:rsid w:val="00C156DF"/>
    <w:rsid w:val="00C159F2"/>
    <w:rsid w:val="00C15EC0"/>
    <w:rsid w:val="00C17133"/>
    <w:rsid w:val="00C203E6"/>
    <w:rsid w:val="00C21C60"/>
    <w:rsid w:val="00C2232D"/>
    <w:rsid w:val="00C22B41"/>
    <w:rsid w:val="00C22EBA"/>
    <w:rsid w:val="00C2315D"/>
    <w:rsid w:val="00C23216"/>
    <w:rsid w:val="00C23DBE"/>
    <w:rsid w:val="00C24338"/>
    <w:rsid w:val="00C2645D"/>
    <w:rsid w:val="00C270A7"/>
    <w:rsid w:val="00C2716F"/>
    <w:rsid w:val="00C273B1"/>
    <w:rsid w:val="00C274B9"/>
    <w:rsid w:val="00C30D43"/>
    <w:rsid w:val="00C31A3F"/>
    <w:rsid w:val="00C320C8"/>
    <w:rsid w:val="00C32859"/>
    <w:rsid w:val="00C338AD"/>
    <w:rsid w:val="00C341F2"/>
    <w:rsid w:val="00C3424F"/>
    <w:rsid w:val="00C342BB"/>
    <w:rsid w:val="00C342C9"/>
    <w:rsid w:val="00C3436D"/>
    <w:rsid w:val="00C3494F"/>
    <w:rsid w:val="00C34E44"/>
    <w:rsid w:val="00C361CE"/>
    <w:rsid w:val="00C368F7"/>
    <w:rsid w:val="00C3690C"/>
    <w:rsid w:val="00C372F3"/>
    <w:rsid w:val="00C37591"/>
    <w:rsid w:val="00C4038A"/>
    <w:rsid w:val="00C40562"/>
    <w:rsid w:val="00C40C9C"/>
    <w:rsid w:val="00C40F0B"/>
    <w:rsid w:val="00C41FD5"/>
    <w:rsid w:val="00C42774"/>
    <w:rsid w:val="00C43612"/>
    <w:rsid w:val="00C43D9C"/>
    <w:rsid w:val="00C44381"/>
    <w:rsid w:val="00C4466D"/>
    <w:rsid w:val="00C447E2"/>
    <w:rsid w:val="00C45D88"/>
    <w:rsid w:val="00C45F62"/>
    <w:rsid w:val="00C500E4"/>
    <w:rsid w:val="00C50606"/>
    <w:rsid w:val="00C50DFC"/>
    <w:rsid w:val="00C511A1"/>
    <w:rsid w:val="00C515F1"/>
    <w:rsid w:val="00C51C64"/>
    <w:rsid w:val="00C51F26"/>
    <w:rsid w:val="00C522A4"/>
    <w:rsid w:val="00C523DA"/>
    <w:rsid w:val="00C524B9"/>
    <w:rsid w:val="00C527B8"/>
    <w:rsid w:val="00C528B7"/>
    <w:rsid w:val="00C52B53"/>
    <w:rsid w:val="00C52C17"/>
    <w:rsid w:val="00C537D6"/>
    <w:rsid w:val="00C541E2"/>
    <w:rsid w:val="00C549E6"/>
    <w:rsid w:val="00C54EA5"/>
    <w:rsid w:val="00C555A6"/>
    <w:rsid w:val="00C555CF"/>
    <w:rsid w:val="00C557B2"/>
    <w:rsid w:val="00C55A25"/>
    <w:rsid w:val="00C57848"/>
    <w:rsid w:val="00C578D1"/>
    <w:rsid w:val="00C579EE"/>
    <w:rsid w:val="00C57A64"/>
    <w:rsid w:val="00C606D1"/>
    <w:rsid w:val="00C606E5"/>
    <w:rsid w:val="00C612C0"/>
    <w:rsid w:val="00C618CA"/>
    <w:rsid w:val="00C63418"/>
    <w:rsid w:val="00C660F0"/>
    <w:rsid w:val="00C667A6"/>
    <w:rsid w:val="00C667B0"/>
    <w:rsid w:val="00C6690C"/>
    <w:rsid w:val="00C67122"/>
    <w:rsid w:val="00C6716F"/>
    <w:rsid w:val="00C6722E"/>
    <w:rsid w:val="00C70117"/>
    <w:rsid w:val="00C70787"/>
    <w:rsid w:val="00C70E2F"/>
    <w:rsid w:val="00C71392"/>
    <w:rsid w:val="00C7188D"/>
    <w:rsid w:val="00C724B0"/>
    <w:rsid w:val="00C7263E"/>
    <w:rsid w:val="00C72F3B"/>
    <w:rsid w:val="00C73656"/>
    <w:rsid w:val="00C73746"/>
    <w:rsid w:val="00C73B3E"/>
    <w:rsid w:val="00C73F03"/>
    <w:rsid w:val="00C74026"/>
    <w:rsid w:val="00C74296"/>
    <w:rsid w:val="00C75652"/>
    <w:rsid w:val="00C76906"/>
    <w:rsid w:val="00C76F92"/>
    <w:rsid w:val="00C7710B"/>
    <w:rsid w:val="00C771AB"/>
    <w:rsid w:val="00C7725F"/>
    <w:rsid w:val="00C77860"/>
    <w:rsid w:val="00C779B6"/>
    <w:rsid w:val="00C779DB"/>
    <w:rsid w:val="00C81011"/>
    <w:rsid w:val="00C81591"/>
    <w:rsid w:val="00C83CD9"/>
    <w:rsid w:val="00C84170"/>
    <w:rsid w:val="00C84217"/>
    <w:rsid w:val="00C84E9C"/>
    <w:rsid w:val="00C85BB4"/>
    <w:rsid w:val="00C86A67"/>
    <w:rsid w:val="00C86B1F"/>
    <w:rsid w:val="00C86BA5"/>
    <w:rsid w:val="00C87C4E"/>
    <w:rsid w:val="00C907F0"/>
    <w:rsid w:val="00C9103C"/>
    <w:rsid w:val="00C914BB"/>
    <w:rsid w:val="00C91AC1"/>
    <w:rsid w:val="00C92D7C"/>
    <w:rsid w:val="00C936E7"/>
    <w:rsid w:val="00C93AF4"/>
    <w:rsid w:val="00C93C08"/>
    <w:rsid w:val="00C948B8"/>
    <w:rsid w:val="00C94C01"/>
    <w:rsid w:val="00C94C41"/>
    <w:rsid w:val="00C96A18"/>
    <w:rsid w:val="00C96A7C"/>
    <w:rsid w:val="00C974F6"/>
    <w:rsid w:val="00C97644"/>
    <w:rsid w:val="00C977B3"/>
    <w:rsid w:val="00CA08BF"/>
    <w:rsid w:val="00CA1F6B"/>
    <w:rsid w:val="00CA1FA1"/>
    <w:rsid w:val="00CA2ADE"/>
    <w:rsid w:val="00CA2E70"/>
    <w:rsid w:val="00CA39B6"/>
    <w:rsid w:val="00CA3CAC"/>
    <w:rsid w:val="00CA4007"/>
    <w:rsid w:val="00CA452C"/>
    <w:rsid w:val="00CA4AF8"/>
    <w:rsid w:val="00CA4C45"/>
    <w:rsid w:val="00CA4F5F"/>
    <w:rsid w:val="00CA5CF5"/>
    <w:rsid w:val="00CA65A7"/>
    <w:rsid w:val="00CA65D8"/>
    <w:rsid w:val="00CA6BF6"/>
    <w:rsid w:val="00CA7310"/>
    <w:rsid w:val="00CA7C20"/>
    <w:rsid w:val="00CB0D2D"/>
    <w:rsid w:val="00CB10E7"/>
    <w:rsid w:val="00CB1A18"/>
    <w:rsid w:val="00CB33E8"/>
    <w:rsid w:val="00CB3830"/>
    <w:rsid w:val="00CB396C"/>
    <w:rsid w:val="00CB49A0"/>
    <w:rsid w:val="00CB5BCC"/>
    <w:rsid w:val="00CB67D9"/>
    <w:rsid w:val="00CB754F"/>
    <w:rsid w:val="00CB7F3C"/>
    <w:rsid w:val="00CC0E1B"/>
    <w:rsid w:val="00CC0FCA"/>
    <w:rsid w:val="00CC1763"/>
    <w:rsid w:val="00CC20B9"/>
    <w:rsid w:val="00CC23C1"/>
    <w:rsid w:val="00CC29E0"/>
    <w:rsid w:val="00CC2A26"/>
    <w:rsid w:val="00CC3072"/>
    <w:rsid w:val="00CC41E4"/>
    <w:rsid w:val="00CC441D"/>
    <w:rsid w:val="00CC5808"/>
    <w:rsid w:val="00CC5874"/>
    <w:rsid w:val="00CD063C"/>
    <w:rsid w:val="00CD125A"/>
    <w:rsid w:val="00CD1650"/>
    <w:rsid w:val="00CD1B5B"/>
    <w:rsid w:val="00CD1B67"/>
    <w:rsid w:val="00CD2876"/>
    <w:rsid w:val="00CD2B48"/>
    <w:rsid w:val="00CD33CA"/>
    <w:rsid w:val="00CD448E"/>
    <w:rsid w:val="00CD5458"/>
    <w:rsid w:val="00CD5C3A"/>
    <w:rsid w:val="00CD5E8F"/>
    <w:rsid w:val="00CD620E"/>
    <w:rsid w:val="00CD6AF5"/>
    <w:rsid w:val="00CD7E16"/>
    <w:rsid w:val="00CE1861"/>
    <w:rsid w:val="00CE31DB"/>
    <w:rsid w:val="00CE3B17"/>
    <w:rsid w:val="00CE3D14"/>
    <w:rsid w:val="00CE46B7"/>
    <w:rsid w:val="00CE4DCF"/>
    <w:rsid w:val="00CE51E2"/>
    <w:rsid w:val="00CE5693"/>
    <w:rsid w:val="00CE6317"/>
    <w:rsid w:val="00CF0360"/>
    <w:rsid w:val="00CF0AA9"/>
    <w:rsid w:val="00CF0B69"/>
    <w:rsid w:val="00CF0B6D"/>
    <w:rsid w:val="00CF0E2E"/>
    <w:rsid w:val="00CF0EC7"/>
    <w:rsid w:val="00CF2965"/>
    <w:rsid w:val="00CF31DC"/>
    <w:rsid w:val="00CF3942"/>
    <w:rsid w:val="00CF495D"/>
    <w:rsid w:val="00CF54D4"/>
    <w:rsid w:val="00CF5E4A"/>
    <w:rsid w:val="00CF62C3"/>
    <w:rsid w:val="00CF643D"/>
    <w:rsid w:val="00CF6B4D"/>
    <w:rsid w:val="00CF6E2C"/>
    <w:rsid w:val="00CF7E02"/>
    <w:rsid w:val="00D00528"/>
    <w:rsid w:val="00D0261D"/>
    <w:rsid w:val="00D02771"/>
    <w:rsid w:val="00D04094"/>
    <w:rsid w:val="00D04B3A"/>
    <w:rsid w:val="00D057DB"/>
    <w:rsid w:val="00D05EDC"/>
    <w:rsid w:val="00D05F19"/>
    <w:rsid w:val="00D06060"/>
    <w:rsid w:val="00D070CC"/>
    <w:rsid w:val="00D0776E"/>
    <w:rsid w:val="00D07786"/>
    <w:rsid w:val="00D07A29"/>
    <w:rsid w:val="00D10173"/>
    <w:rsid w:val="00D10768"/>
    <w:rsid w:val="00D10781"/>
    <w:rsid w:val="00D1134F"/>
    <w:rsid w:val="00D115D1"/>
    <w:rsid w:val="00D1373A"/>
    <w:rsid w:val="00D13842"/>
    <w:rsid w:val="00D149CB"/>
    <w:rsid w:val="00D15811"/>
    <w:rsid w:val="00D158CF"/>
    <w:rsid w:val="00D15C06"/>
    <w:rsid w:val="00D16A17"/>
    <w:rsid w:val="00D174AE"/>
    <w:rsid w:val="00D21265"/>
    <w:rsid w:val="00D2126E"/>
    <w:rsid w:val="00D21424"/>
    <w:rsid w:val="00D2181A"/>
    <w:rsid w:val="00D22080"/>
    <w:rsid w:val="00D229E2"/>
    <w:rsid w:val="00D22CAF"/>
    <w:rsid w:val="00D236B7"/>
    <w:rsid w:val="00D23923"/>
    <w:rsid w:val="00D23C64"/>
    <w:rsid w:val="00D246FA"/>
    <w:rsid w:val="00D247D3"/>
    <w:rsid w:val="00D2574E"/>
    <w:rsid w:val="00D25858"/>
    <w:rsid w:val="00D26278"/>
    <w:rsid w:val="00D2675C"/>
    <w:rsid w:val="00D26E6D"/>
    <w:rsid w:val="00D27D0F"/>
    <w:rsid w:val="00D3046D"/>
    <w:rsid w:val="00D31165"/>
    <w:rsid w:val="00D311B6"/>
    <w:rsid w:val="00D31F8D"/>
    <w:rsid w:val="00D32279"/>
    <w:rsid w:val="00D32D56"/>
    <w:rsid w:val="00D330B5"/>
    <w:rsid w:val="00D330ED"/>
    <w:rsid w:val="00D33344"/>
    <w:rsid w:val="00D3411D"/>
    <w:rsid w:val="00D35695"/>
    <w:rsid w:val="00D3578F"/>
    <w:rsid w:val="00D371A9"/>
    <w:rsid w:val="00D37374"/>
    <w:rsid w:val="00D37951"/>
    <w:rsid w:val="00D37C47"/>
    <w:rsid w:val="00D40AD2"/>
    <w:rsid w:val="00D4188C"/>
    <w:rsid w:val="00D4206E"/>
    <w:rsid w:val="00D42234"/>
    <w:rsid w:val="00D4224A"/>
    <w:rsid w:val="00D4298E"/>
    <w:rsid w:val="00D43172"/>
    <w:rsid w:val="00D43296"/>
    <w:rsid w:val="00D4337C"/>
    <w:rsid w:val="00D44AF9"/>
    <w:rsid w:val="00D45361"/>
    <w:rsid w:val="00D457E1"/>
    <w:rsid w:val="00D45860"/>
    <w:rsid w:val="00D458BC"/>
    <w:rsid w:val="00D45C1E"/>
    <w:rsid w:val="00D471E0"/>
    <w:rsid w:val="00D4756B"/>
    <w:rsid w:val="00D5029A"/>
    <w:rsid w:val="00D50C3B"/>
    <w:rsid w:val="00D5183D"/>
    <w:rsid w:val="00D51B59"/>
    <w:rsid w:val="00D522CB"/>
    <w:rsid w:val="00D5274C"/>
    <w:rsid w:val="00D5282F"/>
    <w:rsid w:val="00D529B5"/>
    <w:rsid w:val="00D52CFC"/>
    <w:rsid w:val="00D52D2B"/>
    <w:rsid w:val="00D52DF0"/>
    <w:rsid w:val="00D52F61"/>
    <w:rsid w:val="00D5390A"/>
    <w:rsid w:val="00D5414D"/>
    <w:rsid w:val="00D54316"/>
    <w:rsid w:val="00D54BA9"/>
    <w:rsid w:val="00D54BB8"/>
    <w:rsid w:val="00D55118"/>
    <w:rsid w:val="00D5535F"/>
    <w:rsid w:val="00D5631E"/>
    <w:rsid w:val="00D5759D"/>
    <w:rsid w:val="00D57801"/>
    <w:rsid w:val="00D5796E"/>
    <w:rsid w:val="00D60219"/>
    <w:rsid w:val="00D604D0"/>
    <w:rsid w:val="00D61422"/>
    <w:rsid w:val="00D614F9"/>
    <w:rsid w:val="00D615E2"/>
    <w:rsid w:val="00D61959"/>
    <w:rsid w:val="00D61DA8"/>
    <w:rsid w:val="00D6238E"/>
    <w:rsid w:val="00D62612"/>
    <w:rsid w:val="00D626ED"/>
    <w:rsid w:val="00D62D41"/>
    <w:rsid w:val="00D631E8"/>
    <w:rsid w:val="00D636EC"/>
    <w:rsid w:val="00D63BD8"/>
    <w:rsid w:val="00D64471"/>
    <w:rsid w:val="00D6470A"/>
    <w:rsid w:val="00D651DB"/>
    <w:rsid w:val="00D654CD"/>
    <w:rsid w:val="00D65900"/>
    <w:rsid w:val="00D66966"/>
    <w:rsid w:val="00D67564"/>
    <w:rsid w:val="00D67FA5"/>
    <w:rsid w:val="00D70012"/>
    <w:rsid w:val="00D7065A"/>
    <w:rsid w:val="00D70B4F"/>
    <w:rsid w:val="00D70E2D"/>
    <w:rsid w:val="00D714DE"/>
    <w:rsid w:val="00D71707"/>
    <w:rsid w:val="00D71C22"/>
    <w:rsid w:val="00D7200D"/>
    <w:rsid w:val="00D746F3"/>
    <w:rsid w:val="00D7498B"/>
    <w:rsid w:val="00D75201"/>
    <w:rsid w:val="00D76D2D"/>
    <w:rsid w:val="00D771EF"/>
    <w:rsid w:val="00D775AB"/>
    <w:rsid w:val="00D776FB"/>
    <w:rsid w:val="00D77EE5"/>
    <w:rsid w:val="00D804B6"/>
    <w:rsid w:val="00D8117B"/>
    <w:rsid w:val="00D8119E"/>
    <w:rsid w:val="00D816C0"/>
    <w:rsid w:val="00D81A9A"/>
    <w:rsid w:val="00D82C9D"/>
    <w:rsid w:val="00D84746"/>
    <w:rsid w:val="00D847EC"/>
    <w:rsid w:val="00D8533A"/>
    <w:rsid w:val="00D85462"/>
    <w:rsid w:val="00D85B2A"/>
    <w:rsid w:val="00D862EF"/>
    <w:rsid w:val="00D90152"/>
    <w:rsid w:val="00D901D3"/>
    <w:rsid w:val="00D907F9"/>
    <w:rsid w:val="00D91294"/>
    <w:rsid w:val="00D92A17"/>
    <w:rsid w:val="00D93414"/>
    <w:rsid w:val="00D93C99"/>
    <w:rsid w:val="00D94A0B"/>
    <w:rsid w:val="00D96025"/>
    <w:rsid w:val="00D966D9"/>
    <w:rsid w:val="00D97910"/>
    <w:rsid w:val="00D97FA3"/>
    <w:rsid w:val="00D97FAD"/>
    <w:rsid w:val="00DA119D"/>
    <w:rsid w:val="00DA1378"/>
    <w:rsid w:val="00DA13C6"/>
    <w:rsid w:val="00DA3016"/>
    <w:rsid w:val="00DA3377"/>
    <w:rsid w:val="00DA3B53"/>
    <w:rsid w:val="00DA445B"/>
    <w:rsid w:val="00DA712A"/>
    <w:rsid w:val="00DB0838"/>
    <w:rsid w:val="00DB0D6B"/>
    <w:rsid w:val="00DB1452"/>
    <w:rsid w:val="00DB1488"/>
    <w:rsid w:val="00DB18DA"/>
    <w:rsid w:val="00DB2263"/>
    <w:rsid w:val="00DB245D"/>
    <w:rsid w:val="00DB27D8"/>
    <w:rsid w:val="00DB29A4"/>
    <w:rsid w:val="00DB3F4E"/>
    <w:rsid w:val="00DB4042"/>
    <w:rsid w:val="00DB40CF"/>
    <w:rsid w:val="00DB43C5"/>
    <w:rsid w:val="00DB467E"/>
    <w:rsid w:val="00DB4791"/>
    <w:rsid w:val="00DB55F5"/>
    <w:rsid w:val="00DB6856"/>
    <w:rsid w:val="00DB69A4"/>
    <w:rsid w:val="00DB70DA"/>
    <w:rsid w:val="00DB7161"/>
    <w:rsid w:val="00DB782C"/>
    <w:rsid w:val="00DB7D39"/>
    <w:rsid w:val="00DC0ADA"/>
    <w:rsid w:val="00DC0ECE"/>
    <w:rsid w:val="00DC1120"/>
    <w:rsid w:val="00DC13E7"/>
    <w:rsid w:val="00DC16F8"/>
    <w:rsid w:val="00DC1C31"/>
    <w:rsid w:val="00DC201E"/>
    <w:rsid w:val="00DC308D"/>
    <w:rsid w:val="00DC3989"/>
    <w:rsid w:val="00DC39D1"/>
    <w:rsid w:val="00DC3AED"/>
    <w:rsid w:val="00DC4DC1"/>
    <w:rsid w:val="00DC4E25"/>
    <w:rsid w:val="00DC58A3"/>
    <w:rsid w:val="00DC58D6"/>
    <w:rsid w:val="00DC60E2"/>
    <w:rsid w:val="00DC6E82"/>
    <w:rsid w:val="00DC70D6"/>
    <w:rsid w:val="00DC7142"/>
    <w:rsid w:val="00DC7BE4"/>
    <w:rsid w:val="00DC7D55"/>
    <w:rsid w:val="00DD0322"/>
    <w:rsid w:val="00DD0C79"/>
    <w:rsid w:val="00DD11C3"/>
    <w:rsid w:val="00DD17F2"/>
    <w:rsid w:val="00DD1A78"/>
    <w:rsid w:val="00DD1CE8"/>
    <w:rsid w:val="00DD1E16"/>
    <w:rsid w:val="00DD2142"/>
    <w:rsid w:val="00DD252A"/>
    <w:rsid w:val="00DD2DED"/>
    <w:rsid w:val="00DD2E91"/>
    <w:rsid w:val="00DD30ED"/>
    <w:rsid w:val="00DD36F4"/>
    <w:rsid w:val="00DD374B"/>
    <w:rsid w:val="00DD38D4"/>
    <w:rsid w:val="00DD3A97"/>
    <w:rsid w:val="00DD4D08"/>
    <w:rsid w:val="00DD65A0"/>
    <w:rsid w:val="00DD6B05"/>
    <w:rsid w:val="00DD712F"/>
    <w:rsid w:val="00DD7B11"/>
    <w:rsid w:val="00DE000F"/>
    <w:rsid w:val="00DE0FE0"/>
    <w:rsid w:val="00DE18CB"/>
    <w:rsid w:val="00DE1916"/>
    <w:rsid w:val="00DE1ACE"/>
    <w:rsid w:val="00DE28A4"/>
    <w:rsid w:val="00DE36AA"/>
    <w:rsid w:val="00DE372B"/>
    <w:rsid w:val="00DE396F"/>
    <w:rsid w:val="00DE3B1C"/>
    <w:rsid w:val="00DE47E0"/>
    <w:rsid w:val="00DE4C14"/>
    <w:rsid w:val="00DE51B6"/>
    <w:rsid w:val="00DE5E29"/>
    <w:rsid w:val="00DE6708"/>
    <w:rsid w:val="00DE70BF"/>
    <w:rsid w:val="00DE7151"/>
    <w:rsid w:val="00DE7373"/>
    <w:rsid w:val="00DF05F5"/>
    <w:rsid w:val="00DF0743"/>
    <w:rsid w:val="00DF0B41"/>
    <w:rsid w:val="00DF0B94"/>
    <w:rsid w:val="00DF1CE5"/>
    <w:rsid w:val="00DF1D13"/>
    <w:rsid w:val="00DF2456"/>
    <w:rsid w:val="00DF2F5F"/>
    <w:rsid w:val="00DF337F"/>
    <w:rsid w:val="00DF3808"/>
    <w:rsid w:val="00DF5784"/>
    <w:rsid w:val="00DF5D53"/>
    <w:rsid w:val="00DF69A0"/>
    <w:rsid w:val="00DF73EF"/>
    <w:rsid w:val="00E00042"/>
    <w:rsid w:val="00E005B3"/>
    <w:rsid w:val="00E014EC"/>
    <w:rsid w:val="00E01D3F"/>
    <w:rsid w:val="00E02A59"/>
    <w:rsid w:val="00E02AA6"/>
    <w:rsid w:val="00E03B49"/>
    <w:rsid w:val="00E0431A"/>
    <w:rsid w:val="00E049B9"/>
    <w:rsid w:val="00E05056"/>
    <w:rsid w:val="00E05549"/>
    <w:rsid w:val="00E0586F"/>
    <w:rsid w:val="00E05B02"/>
    <w:rsid w:val="00E062C1"/>
    <w:rsid w:val="00E06C5F"/>
    <w:rsid w:val="00E07EF3"/>
    <w:rsid w:val="00E101DD"/>
    <w:rsid w:val="00E111D7"/>
    <w:rsid w:val="00E11353"/>
    <w:rsid w:val="00E120F6"/>
    <w:rsid w:val="00E12C73"/>
    <w:rsid w:val="00E138AF"/>
    <w:rsid w:val="00E13A41"/>
    <w:rsid w:val="00E13EE0"/>
    <w:rsid w:val="00E15047"/>
    <w:rsid w:val="00E154E7"/>
    <w:rsid w:val="00E1573C"/>
    <w:rsid w:val="00E15D48"/>
    <w:rsid w:val="00E16107"/>
    <w:rsid w:val="00E16512"/>
    <w:rsid w:val="00E16A6D"/>
    <w:rsid w:val="00E17864"/>
    <w:rsid w:val="00E17E42"/>
    <w:rsid w:val="00E20FF2"/>
    <w:rsid w:val="00E210DC"/>
    <w:rsid w:val="00E215F1"/>
    <w:rsid w:val="00E222A6"/>
    <w:rsid w:val="00E226B0"/>
    <w:rsid w:val="00E232CD"/>
    <w:rsid w:val="00E23318"/>
    <w:rsid w:val="00E24B50"/>
    <w:rsid w:val="00E24C32"/>
    <w:rsid w:val="00E25D72"/>
    <w:rsid w:val="00E261B7"/>
    <w:rsid w:val="00E30D69"/>
    <w:rsid w:val="00E3165A"/>
    <w:rsid w:val="00E31DFE"/>
    <w:rsid w:val="00E32138"/>
    <w:rsid w:val="00E327FE"/>
    <w:rsid w:val="00E32A7B"/>
    <w:rsid w:val="00E33198"/>
    <w:rsid w:val="00E333DA"/>
    <w:rsid w:val="00E339EF"/>
    <w:rsid w:val="00E341FD"/>
    <w:rsid w:val="00E344DD"/>
    <w:rsid w:val="00E35C77"/>
    <w:rsid w:val="00E36AA7"/>
    <w:rsid w:val="00E37684"/>
    <w:rsid w:val="00E379A2"/>
    <w:rsid w:val="00E37A96"/>
    <w:rsid w:val="00E40407"/>
    <w:rsid w:val="00E40690"/>
    <w:rsid w:val="00E40C45"/>
    <w:rsid w:val="00E412A7"/>
    <w:rsid w:val="00E415EF"/>
    <w:rsid w:val="00E418F4"/>
    <w:rsid w:val="00E41E47"/>
    <w:rsid w:val="00E42A75"/>
    <w:rsid w:val="00E42D81"/>
    <w:rsid w:val="00E4372E"/>
    <w:rsid w:val="00E43741"/>
    <w:rsid w:val="00E43A2A"/>
    <w:rsid w:val="00E43B19"/>
    <w:rsid w:val="00E43E2F"/>
    <w:rsid w:val="00E442B0"/>
    <w:rsid w:val="00E443FB"/>
    <w:rsid w:val="00E44CC1"/>
    <w:rsid w:val="00E44CD2"/>
    <w:rsid w:val="00E44FE3"/>
    <w:rsid w:val="00E4530C"/>
    <w:rsid w:val="00E4545E"/>
    <w:rsid w:val="00E4584E"/>
    <w:rsid w:val="00E45BE5"/>
    <w:rsid w:val="00E4714A"/>
    <w:rsid w:val="00E47259"/>
    <w:rsid w:val="00E504CE"/>
    <w:rsid w:val="00E51312"/>
    <w:rsid w:val="00E51C90"/>
    <w:rsid w:val="00E528E5"/>
    <w:rsid w:val="00E53172"/>
    <w:rsid w:val="00E5351D"/>
    <w:rsid w:val="00E5398A"/>
    <w:rsid w:val="00E539AF"/>
    <w:rsid w:val="00E53D88"/>
    <w:rsid w:val="00E551D7"/>
    <w:rsid w:val="00E55700"/>
    <w:rsid w:val="00E55B21"/>
    <w:rsid w:val="00E565C0"/>
    <w:rsid w:val="00E56BB9"/>
    <w:rsid w:val="00E56FAC"/>
    <w:rsid w:val="00E56FBF"/>
    <w:rsid w:val="00E57389"/>
    <w:rsid w:val="00E57CF5"/>
    <w:rsid w:val="00E600D8"/>
    <w:rsid w:val="00E6039D"/>
    <w:rsid w:val="00E604FA"/>
    <w:rsid w:val="00E60A38"/>
    <w:rsid w:val="00E619F7"/>
    <w:rsid w:val="00E61EF4"/>
    <w:rsid w:val="00E627F8"/>
    <w:rsid w:val="00E63B37"/>
    <w:rsid w:val="00E63BF4"/>
    <w:rsid w:val="00E6412E"/>
    <w:rsid w:val="00E64162"/>
    <w:rsid w:val="00E65A0B"/>
    <w:rsid w:val="00E6612A"/>
    <w:rsid w:val="00E663E0"/>
    <w:rsid w:val="00E6704B"/>
    <w:rsid w:val="00E67095"/>
    <w:rsid w:val="00E67B3A"/>
    <w:rsid w:val="00E67C20"/>
    <w:rsid w:val="00E7106E"/>
    <w:rsid w:val="00E7111F"/>
    <w:rsid w:val="00E7254C"/>
    <w:rsid w:val="00E72582"/>
    <w:rsid w:val="00E72F78"/>
    <w:rsid w:val="00E734E3"/>
    <w:rsid w:val="00E742C2"/>
    <w:rsid w:val="00E74776"/>
    <w:rsid w:val="00E74F35"/>
    <w:rsid w:val="00E75697"/>
    <w:rsid w:val="00E76D76"/>
    <w:rsid w:val="00E76E9C"/>
    <w:rsid w:val="00E770B7"/>
    <w:rsid w:val="00E77B52"/>
    <w:rsid w:val="00E77CB8"/>
    <w:rsid w:val="00E77E5D"/>
    <w:rsid w:val="00E80523"/>
    <w:rsid w:val="00E80756"/>
    <w:rsid w:val="00E809E6"/>
    <w:rsid w:val="00E80E8A"/>
    <w:rsid w:val="00E80F7F"/>
    <w:rsid w:val="00E8101D"/>
    <w:rsid w:val="00E810D6"/>
    <w:rsid w:val="00E81949"/>
    <w:rsid w:val="00E8196D"/>
    <w:rsid w:val="00E81D2F"/>
    <w:rsid w:val="00E82075"/>
    <w:rsid w:val="00E82D61"/>
    <w:rsid w:val="00E83365"/>
    <w:rsid w:val="00E83D98"/>
    <w:rsid w:val="00E84914"/>
    <w:rsid w:val="00E85E3D"/>
    <w:rsid w:val="00E85F9D"/>
    <w:rsid w:val="00E862DD"/>
    <w:rsid w:val="00E8630A"/>
    <w:rsid w:val="00E86749"/>
    <w:rsid w:val="00E868D2"/>
    <w:rsid w:val="00E86FC9"/>
    <w:rsid w:val="00E8755B"/>
    <w:rsid w:val="00E8783F"/>
    <w:rsid w:val="00E9084B"/>
    <w:rsid w:val="00E914FD"/>
    <w:rsid w:val="00E918D8"/>
    <w:rsid w:val="00E91FB5"/>
    <w:rsid w:val="00E924FD"/>
    <w:rsid w:val="00E928A0"/>
    <w:rsid w:val="00E929E8"/>
    <w:rsid w:val="00E92BFC"/>
    <w:rsid w:val="00E92F64"/>
    <w:rsid w:val="00E934FD"/>
    <w:rsid w:val="00E934FE"/>
    <w:rsid w:val="00E9378C"/>
    <w:rsid w:val="00E93B64"/>
    <w:rsid w:val="00E93C45"/>
    <w:rsid w:val="00E93DAB"/>
    <w:rsid w:val="00E94225"/>
    <w:rsid w:val="00E94325"/>
    <w:rsid w:val="00E95610"/>
    <w:rsid w:val="00E95AB0"/>
    <w:rsid w:val="00E95BF7"/>
    <w:rsid w:val="00E95EDB"/>
    <w:rsid w:val="00E962F3"/>
    <w:rsid w:val="00E965BA"/>
    <w:rsid w:val="00E96831"/>
    <w:rsid w:val="00E969DF"/>
    <w:rsid w:val="00E96A41"/>
    <w:rsid w:val="00E97020"/>
    <w:rsid w:val="00E97161"/>
    <w:rsid w:val="00E9741C"/>
    <w:rsid w:val="00E976E3"/>
    <w:rsid w:val="00E97B47"/>
    <w:rsid w:val="00EA0901"/>
    <w:rsid w:val="00EA0A68"/>
    <w:rsid w:val="00EA1548"/>
    <w:rsid w:val="00EA1A7E"/>
    <w:rsid w:val="00EA2109"/>
    <w:rsid w:val="00EA22E4"/>
    <w:rsid w:val="00EA23D4"/>
    <w:rsid w:val="00EA25F9"/>
    <w:rsid w:val="00EA2619"/>
    <w:rsid w:val="00EA26EB"/>
    <w:rsid w:val="00EA450D"/>
    <w:rsid w:val="00EA4650"/>
    <w:rsid w:val="00EA4C13"/>
    <w:rsid w:val="00EA54D6"/>
    <w:rsid w:val="00EA6111"/>
    <w:rsid w:val="00EA649A"/>
    <w:rsid w:val="00EA65EF"/>
    <w:rsid w:val="00EA6D73"/>
    <w:rsid w:val="00EA6F7E"/>
    <w:rsid w:val="00EA741F"/>
    <w:rsid w:val="00EB0C4D"/>
    <w:rsid w:val="00EB0DCE"/>
    <w:rsid w:val="00EB1410"/>
    <w:rsid w:val="00EB1519"/>
    <w:rsid w:val="00EB1B3C"/>
    <w:rsid w:val="00EB2469"/>
    <w:rsid w:val="00EB2702"/>
    <w:rsid w:val="00EB2879"/>
    <w:rsid w:val="00EB2AAD"/>
    <w:rsid w:val="00EB2D57"/>
    <w:rsid w:val="00EB2E09"/>
    <w:rsid w:val="00EB40E6"/>
    <w:rsid w:val="00EB44B4"/>
    <w:rsid w:val="00EB4E05"/>
    <w:rsid w:val="00EB50AF"/>
    <w:rsid w:val="00EB6746"/>
    <w:rsid w:val="00EB6B8B"/>
    <w:rsid w:val="00EB7316"/>
    <w:rsid w:val="00EB7EFA"/>
    <w:rsid w:val="00EC1874"/>
    <w:rsid w:val="00EC310E"/>
    <w:rsid w:val="00EC3AB0"/>
    <w:rsid w:val="00EC40D1"/>
    <w:rsid w:val="00EC44E9"/>
    <w:rsid w:val="00EC4794"/>
    <w:rsid w:val="00EC4889"/>
    <w:rsid w:val="00EC48B0"/>
    <w:rsid w:val="00EC5AB9"/>
    <w:rsid w:val="00EC7096"/>
    <w:rsid w:val="00EC76C8"/>
    <w:rsid w:val="00EC7FAC"/>
    <w:rsid w:val="00ED0443"/>
    <w:rsid w:val="00ED0AE1"/>
    <w:rsid w:val="00ED1153"/>
    <w:rsid w:val="00ED145A"/>
    <w:rsid w:val="00ED1C69"/>
    <w:rsid w:val="00ED2361"/>
    <w:rsid w:val="00ED45AC"/>
    <w:rsid w:val="00ED46C3"/>
    <w:rsid w:val="00ED49AD"/>
    <w:rsid w:val="00ED4ACB"/>
    <w:rsid w:val="00ED552A"/>
    <w:rsid w:val="00ED559C"/>
    <w:rsid w:val="00ED5A8F"/>
    <w:rsid w:val="00ED5B0B"/>
    <w:rsid w:val="00ED60BF"/>
    <w:rsid w:val="00ED7096"/>
    <w:rsid w:val="00ED738F"/>
    <w:rsid w:val="00ED783C"/>
    <w:rsid w:val="00ED788D"/>
    <w:rsid w:val="00ED7B52"/>
    <w:rsid w:val="00EE01F3"/>
    <w:rsid w:val="00EE08F5"/>
    <w:rsid w:val="00EE0D9A"/>
    <w:rsid w:val="00EE0E8D"/>
    <w:rsid w:val="00EE1C96"/>
    <w:rsid w:val="00EE22B0"/>
    <w:rsid w:val="00EE46A1"/>
    <w:rsid w:val="00EE5675"/>
    <w:rsid w:val="00EE56AD"/>
    <w:rsid w:val="00EE5704"/>
    <w:rsid w:val="00EE5E2D"/>
    <w:rsid w:val="00EE6882"/>
    <w:rsid w:val="00EE69BC"/>
    <w:rsid w:val="00EE6B24"/>
    <w:rsid w:val="00EE770A"/>
    <w:rsid w:val="00EE780D"/>
    <w:rsid w:val="00EF08DD"/>
    <w:rsid w:val="00EF1089"/>
    <w:rsid w:val="00EF169C"/>
    <w:rsid w:val="00EF1BBD"/>
    <w:rsid w:val="00EF2254"/>
    <w:rsid w:val="00EF37B6"/>
    <w:rsid w:val="00EF47F4"/>
    <w:rsid w:val="00EF544B"/>
    <w:rsid w:val="00EF57BA"/>
    <w:rsid w:val="00EF5B61"/>
    <w:rsid w:val="00EF707A"/>
    <w:rsid w:val="00EF74D9"/>
    <w:rsid w:val="00F00872"/>
    <w:rsid w:val="00F00D5D"/>
    <w:rsid w:val="00F0124D"/>
    <w:rsid w:val="00F016AC"/>
    <w:rsid w:val="00F01D96"/>
    <w:rsid w:val="00F0275B"/>
    <w:rsid w:val="00F028EE"/>
    <w:rsid w:val="00F02ED6"/>
    <w:rsid w:val="00F03117"/>
    <w:rsid w:val="00F039B3"/>
    <w:rsid w:val="00F041E1"/>
    <w:rsid w:val="00F04214"/>
    <w:rsid w:val="00F04317"/>
    <w:rsid w:val="00F04D32"/>
    <w:rsid w:val="00F04EB0"/>
    <w:rsid w:val="00F058D0"/>
    <w:rsid w:val="00F058FE"/>
    <w:rsid w:val="00F05F1F"/>
    <w:rsid w:val="00F063AF"/>
    <w:rsid w:val="00F06ADB"/>
    <w:rsid w:val="00F105BE"/>
    <w:rsid w:val="00F111E7"/>
    <w:rsid w:val="00F1213F"/>
    <w:rsid w:val="00F129B5"/>
    <w:rsid w:val="00F12BE3"/>
    <w:rsid w:val="00F15040"/>
    <w:rsid w:val="00F15197"/>
    <w:rsid w:val="00F15400"/>
    <w:rsid w:val="00F15B14"/>
    <w:rsid w:val="00F1605C"/>
    <w:rsid w:val="00F161D8"/>
    <w:rsid w:val="00F1736A"/>
    <w:rsid w:val="00F177FE"/>
    <w:rsid w:val="00F20175"/>
    <w:rsid w:val="00F201AE"/>
    <w:rsid w:val="00F202F7"/>
    <w:rsid w:val="00F212C4"/>
    <w:rsid w:val="00F21B98"/>
    <w:rsid w:val="00F21E9B"/>
    <w:rsid w:val="00F22CDC"/>
    <w:rsid w:val="00F23495"/>
    <w:rsid w:val="00F23B4B"/>
    <w:rsid w:val="00F24110"/>
    <w:rsid w:val="00F24585"/>
    <w:rsid w:val="00F24A28"/>
    <w:rsid w:val="00F24A91"/>
    <w:rsid w:val="00F2511A"/>
    <w:rsid w:val="00F254B6"/>
    <w:rsid w:val="00F270F6"/>
    <w:rsid w:val="00F27ACF"/>
    <w:rsid w:val="00F30230"/>
    <w:rsid w:val="00F30FCA"/>
    <w:rsid w:val="00F31BBD"/>
    <w:rsid w:val="00F31DCB"/>
    <w:rsid w:val="00F327AB"/>
    <w:rsid w:val="00F32893"/>
    <w:rsid w:val="00F32D47"/>
    <w:rsid w:val="00F33B0D"/>
    <w:rsid w:val="00F33DD9"/>
    <w:rsid w:val="00F35B44"/>
    <w:rsid w:val="00F361E7"/>
    <w:rsid w:val="00F3647E"/>
    <w:rsid w:val="00F36931"/>
    <w:rsid w:val="00F370B0"/>
    <w:rsid w:val="00F3756B"/>
    <w:rsid w:val="00F4027C"/>
    <w:rsid w:val="00F40BE9"/>
    <w:rsid w:val="00F40E22"/>
    <w:rsid w:val="00F41852"/>
    <w:rsid w:val="00F422D7"/>
    <w:rsid w:val="00F42468"/>
    <w:rsid w:val="00F42F63"/>
    <w:rsid w:val="00F438F4"/>
    <w:rsid w:val="00F44871"/>
    <w:rsid w:val="00F44E11"/>
    <w:rsid w:val="00F4575D"/>
    <w:rsid w:val="00F463BE"/>
    <w:rsid w:val="00F464E7"/>
    <w:rsid w:val="00F46AC7"/>
    <w:rsid w:val="00F46BA1"/>
    <w:rsid w:val="00F5018F"/>
    <w:rsid w:val="00F50A90"/>
    <w:rsid w:val="00F50AAD"/>
    <w:rsid w:val="00F5133D"/>
    <w:rsid w:val="00F519FB"/>
    <w:rsid w:val="00F52471"/>
    <w:rsid w:val="00F53292"/>
    <w:rsid w:val="00F533EC"/>
    <w:rsid w:val="00F53563"/>
    <w:rsid w:val="00F53EF5"/>
    <w:rsid w:val="00F541B4"/>
    <w:rsid w:val="00F54A79"/>
    <w:rsid w:val="00F54B41"/>
    <w:rsid w:val="00F553EA"/>
    <w:rsid w:val="00F55518"/>
    <w:rsid w:val="00F5675F"/>
    <w:rsid w:val="00F56C7C"/>
    <w:rsid w:val="00F57F66"/>
    <w:rsid w:val="00F6010B"/>
    <w:rsid w:val="00F60AAB"/>
    <w:rsid w:val="00F60C83"/>
    <w:rsid w:val="00F60CC3"/>
    <w:rsid w:val="00F60E08"/>
    <w:rsid w:val="00F625FE"/>
    <w:rsid w:val="00F63223"/>
    <w:rsid w:val="00F636C6"/>
    <w:rsid w:val="00F63715"/>
    <w:rsid w:val="00F6474C"/>
    <w:rsid w:val="00F648D5"/>
    <w:rsid w:val="00F64BCF"/>
    <w:rsid w:val="00F64E3A"/>
    <w:rsid w:val="00F64F38"/>
    <w:rsid w:val="00F6500F"/>
    <w:rsid w:val="00F653CB"/>
    <w:rsid w:val="00F65A92"/>
    <w:rsid w:val="00F66526"/>
    <w:rsid w:val="00F6716E"/>
    <w:rsid w:val="00F67796"/>
    <w:rsid w:val="00F67B78"/>
    <w:rsid w:val="00F70294"/>
    <w:rsid w:val="00F70E42"/>
    <w:rsid w:val="00F71485"/>
    <w:rsid w:val="00F7200F"/>
    <w:rsid w:val="00F723E7"/>
    <w:rsid w:val="00F728AA"/>
    <w:rsid w:val="00F734C7"/>
    <w:rsid w:val="00F740DE"/>
    <w:rsid w:val="00F7544F"/>
    <w:rsid w:val="00F75B05"/>
    <w:rsid w:val="00F75F9C"/>
    <w:rsid w:val="00F76580"/>
    <w:rsid w:val="00F76759"/>
    <w:rsid w:val="00F80384"/>
    <w:rsid w:val="00F803D1"/>
    <w:rsid w:val="00F804DA"/>
    <w:rsid w:val="00F815CA"/>
    <w:rsid w:val="00F82CBF"/>
    <w:rsid w:val="00F83337"/>
    <w:rsid w:val="00F8352D"/>
    <w:rsid w:val="00F8444A"/>
    <w:rsid w:val="00F85108"/>
    <w:rsid w:val="00F85D88"/>
    <w:rsid w:val="00F864D8"/>
    <w:rsid w:val="00F874EC"/>
    <w:rsid w:val="00F87CE1"/>
    <w:rsid w:val="00F87D4C"/>
    <w:rsid w:val="00F90256"/>
    <w:rsid w:val="00F90776"/>
    <w:rsid w:val="00F917D0"/>
    <w:rsid w:val="00F9211C"/>
    <w:rsid w:val="00F92272"/>
    <w:rsid w:val="00F92534"/>
    <w:rsid w:val="00F926FA"/>
    <w:rsid w:val="00F92923"/>
    <w:rsid w:val="00F93372"/>
    <w:rsid w:val="00F93784"/>
    <w:rsid w:val="00F93810"/>
    <w:rsid w:val="00F9385E"/>
    <w:rsid w:val="00F93FE3"/>
    <w:rsid w:val="00F94308"/>
    <w:rsid w:val="00F943D5"/>
    <w:rsid w:val="00F9470B"/>
    <w:rsid w:val="00F956B4"/>
    <w:rsid w:val="00F95966"/>
    <w:rsid w:val="00F9643A"/>
    <w:rsid w:val="00F96973"/>
    <w:rsid w:val="00F96D2E"/>
    <w:rsid w:val="00F973AA"/>
    <w:rsid w:val="00F978EF"/>
    <w:rsid w:val="00F97975"/>
    <w:rsid w:val="00FA0284"/>
    <w:rsid w:val="00FA06FD"/>
    <w:rsid w:val="00FA0EB2"/>
    <w:rsid w:val="00FA1427"/>
    <w:rsid w:val="00FA14B9"/>
    <w:rsid w:val="00FA15C0"/>
    <w:rsid w:val="00FA1CFB"/>
    <w:rsid w:val="00FA2941"/>
    <w:rsid w:val="00FA30E9"/>
    <w:rsid w:val="00FA3C00"/>
    <w:rsid w:val="00FA3CC0"/>
    <w:rsid w:val="00FA44A6"/>
    <w:rsid w:val="00FA44C4"/>
    <w:rsid w:val="00FA44EC"/>
    <w:rsid w:val="00FA59CA"/>
    <w:rsid w:val="00FA6035"/>
    <w:rsid w:val="00FA6BB8"/>
    <w:rsid w:val="00FA6D90"/>
    <w:rsid w:val="00FA7098"/>
    <w:rsid w:val="00FA77FE"/>
    <w:rsid w:val="00FA783E"/>
    <w:rsid w:val="00FB09C9"/>
    <w:rsid w:val="00FB0CE2"/>
    <w:rsid w:val="00FB1582"/>
    <w:rsid w:val="00FB1715"/>
    <w:rsid w:val="00FB20A1"/>
    <w:rsid w:val="00FB2D2E"/>
    <w:rsid w:val="00FB2E0C"/>
    <w:rsid w:val="00FB3C09"/>
    <w:rsid w:val="00FB44BD"/>
    <w:rsid w:val="00FB6347"/>
    <w:rsid w:val="00FB711C"/>
    <w:rsid w:val="00FB778B"/>
    <w:rsid w:val="00FB7DBD"/>
    <w:rsid w:val="00FC1C0C"/>
    <w:rsid w:val="00FC2122"/>
    <w:rsid w:val="00FC256A"/>
    <w:rsid w:val="00FC2A46"/>
    <w:rsid w:val="00FC2A7C"/>
    <w:rsid w:val="00FC2AE3"/>
    <w:rsid w:val="00FC33CF"/>
    <w:rsid w:val="00FC3D5D"/>
    <w:rsid w:val="00FC49E1"/>
    <w:rsid w:val="00FC5656"/>
    <w:rsid w:val="00FC5699"/>
    <w:rsid w:val="00FC5A39"/>
    <w:rsid w:val="00FC667D"/>
    <w:rsid w:val="00FC66A8"/>
    <w:rsid w:val="00FC68D4"/>
    <w:rsid w:val="00FC68FB"/>
    <w:rsid w:val="00FC7146"/>
    <w:rsid w:val="00FC72DC"/>
    <w:rsid w:val="00FC7911"/>
    <w:rsid w:val="00FD057F"/>
    <w:rsid w:val="00FD0CF6"/>
    <w:rsid w:val="00FD0D44"/>
    <w:rsid w:val="00FD1180"/>
    <w:rsid w:val="00FD1C03"/>
    <w:rsid w:val="00FD3977"/>
    <w:rsid w:val="00FD3CE2"/>
    <w:rsid w:val="00FD5759"/>
    <w:rsid w:val="00FD5921"/>
    <w:rsid w:val="00FD6047"/>
    <w:rsid w:val="00FD66B2"/>
    <w:rsid w:val="00FD7069"/>
    <w:rsid w:val="00FD7A92"/>
    <w:rsid w:val="00FE0212"/>
    <w:rsid w:val="00FE0A1E"/>
    <w:rsid w:val="00FE11B9"/>
    <w:rsid w:val="00FE2D6A"/>
    <w:rsid w:val="00FE3F02"/>
    <w:rsid w:val="00FE3F1B"/>
    <w:rsid w:val="00FE5416"/>
    <w:rsid w:val="00FE72E3"/>
    <w:rsid w:val="00FE7A81"/>
    <w:rsid w:val="00FE7C05"/>
    <w:rsid w:val="00FE7DAD"/>
    <w:rsid w:val="00FF02DD"/>
    <w:rsid w:val="00FF0976"/>
    <w:rsid w:val="00FF1B72"/>
    <w:rsid w:val="00FF3922"/>
    <w:rsid w:val="00FF3EC8"/>
    <w:rsid w:val="00FF5439"/>
    <w:rsid w:val="00FF5F81"/>
    <w:rsid w:val="00FF6A04"/>
    <w:rsid w:val="00FF6E66"/>
    <w:rsid w:val="00FF6FD6"/>
    <w:rsid w:val="00FF78F3"/>
    <w:rsid w:val="01185AA8"/>
    <w:rsid w:val="015832DE"/>
    <w:rsid w:val="0168E00C"/>
    <w:rsid w:val="01B6CF7C"/>
    <w:rsid w:val="01BC6638"/>
    <w:rsid w:val="0205791E"/>
    <w:rsid w:val="02145750"/>
    <w:rsid w:val="0238513B"/>
    <w:rsid w:val="0240B537"/>
    <w:rsid w:val="0254B579"/>
    <w:rsid w:val="02BDAFB5"/>
    <w:rsid w:val="02CFAB99"/>
    <w:rsid w:val="02E013F4"/>
    <w:rsid w:val="038E16AA"/>
    <w:rsid w:val="0393957E"/>
    <w:rsid w:val="03B61B5F"/>
    <w:rsid w:val="03DBD0C5"/>
    <w:rsid w:val="0414D1C7"/>
    <w:rsid w:val="04341F71"/>
    <w:rsid w:val="044E0406"/>
    <w:rsid w:val="04598016"/>
    <w:rsid w:val="046648C8"/>
    <w:rsid w:val="04A10E9E"/>
    <w:rsid w:val="04B555B9"/>
    <w:rsid w:val="04BEAFF2"/>
    <w:rsid w:val="05423181"/>
    <w:rsid w:val="0564ACCB"/>
    <w:rsid w:val="056EAAE6"/>
    <w:rsid w:val="05C4A7C2"/>
    <w:rsid w:val="05D5C28C"/>
    <w:rsid w:val="0608CE81"/>
    <w:rsid w:val="060B1469"/>
    <w:rsid w:val="061A406E"/>
    <w:rsid w:val="063D9948"/>
    <w:rsid w:val="06565E90"/>
    <w:rsid w:val="06626E1C"/>
    <w:rsid w:val="067D36FE"/>
    <w:rsid w:val="067F4638"/>
    <w:rsid w:val="068A409F"/>
    <w:rsid w:val="0692064B"/>
    <w:rsid w:val="06AAB012"/>
    <w:rsid w:val="06B9D3E8"/>
    <w:rsid w:val="06D9B8D2"/>
    <w:rsid w:val="06DB4861"/>
    <w:rsid w:val="06F2F57E"/>
    <w:rsid w:val="06FFF3B6"/>
    <w:rsid w:val="07040DEC"/>
    <w:rsid w:val="07A0AC11"/>
    <w:rsid w:val="07A25412"/>
    <w:rsid w:val="07A694E0"/>
    <w:rsid w:val="07DE86D0"/>
    <w:rsid w:val="07F650B4"/>
    <w:rsid w:val="07F77B64"/>
    <w:rsid w:val="07FA2DEF"/>
    <w:rsid w:val="07FD4091"/>
    <w:rsid w:val="0838B304"/>
    <w:rsid w:val="0861A9AB"/>
    <w:rsid w:val="08659330"/>
    <w:rsid w:val="08798570"/>
    <w:rsid w:val="08828DCE"/>
    <w:rsid w:val="08C9D89F"/>
    <w:rsid w:val="08E448FD"/>
    <w:rsid w:val="08FB1CEB"/>
    <w:rsid w:val="0900A37F"/>
    <w:rsid w:val="095AC994"/>
    <w:rsid w:val="097EDE7C"/>
    <w:rsid w:val="09ADA391"/>
    <w:rsid w:val="09C1B4C7"/>
    <w:rsid w:val="09C7AB9C"/>
    <w:rsid w:val="0A12F3BB"/>
    <w:rsid w:val="0A1569F2"/>
    <w:rsid w:val="0A2FC23A"/>
    <w:rsid w:val="0A420DAB"/>
    <w:rsid w:val="0A481099"/>
    <w:rsid w:val="0A6D1639"/>
    <w:rsid w:val="0A725A4E"/>
    <w:rsid w:val="0AC1A26B"/>
    <w:rsid w:val="0B00116A"/>
    <w:rsid w:val="0B0AC849"/>
    <w:rsid w:val="0B3DE2E7"/>
    <w:rsid w:val="0B538A64"/>
    <w:rsid w:val="0BC55C67"/>
    <w:rsid w:val="0C08D861"/>
    <w:rsid w:val="0C10AFA0"/>
    <w:rsid w:val="0C3620B9"/>
    <w:rsid w:val="0C5AE6EB"/>
    <w:rsid w:val="0CAEC9B8"/>
    <w:rsid w:val="0CB0F16F"/>
    <w:rsid w:val="0D012A5B"/>
    <w:rsid w:val="0D0E7355"/>
    <w:rsid w:val="0D1D3254"/>
    <w:rsid w:val="0D1EC583"/>
    <w:rsid w:val="0D3788A6"/>
    <w:rsid w:val="0D40D18A"/>
    <w:rsid w:val="0D55FEF1"/>
    <w:rsid w:val="0D8F2EE8"/>
    <w:rsid w:val="0D912393"/>
    <w:rsid w:val="0DF4C9A6"/>
    <w:rsid w:val="0E05004E"/>
    <w:rsid w:val="0E707634"/>
    <w:rsid w:val="0E7B60D9"/>
    <w:rsid w:val="0E89C0A5"/>
    <w:rsid w:val="0EDAD57A"/>
    <w:rsid w:val="0EE30047"/>
    <w:rsid w:val="0EF1AB68"/>
    <w:rsid w:val="0F021CF1"/>
    <w:rsid w:val="0F32707A"/>
    <w:rsid w:val="0F487F3E"/>
    <w:rsid w:val="0F4A7877"/>
    <w:rsid w:val="0F56884F"/>
    <w:rsid w:val="0FB5080F"/>
    <w:rsid w:val="100B3AAC"/>
    <w:rsid w:val="1069E7E5"/>
    <w:rsid w:val="1077E03C"/>
    <w:rsid w:val="108A9BBF"/>
    <w:rsid w:val="109C26EA"/>
    <w:rsid w:val="10A2E580"/>
    <w:rsid w:val="10A724B5"/>
    <w:rsid w:val="10C9BBE4"/>
    <w:rsid w:val="10D0610F"/>
    <w:rsid w:val="11264CAF"/>
    <w:rsid w:val="118756F3"/>
    <w:rsid w:val="119A276C"/>
    <w:rsid w:val="119CA4D9"/>
    <w:rsid w:val="11CE86DD"/>
    <w:rsid w:val="11E68A9F"/>
    <w:rsid w:val="1205F4FF"/>
    <w:rsid w:val="12098373"/>
    <w:rsid w:val="1215F3A0"/>
    <w:rsid w:val="12461D83"/>
    <w:rsid w:val="129D9E7B"/>
    <w:rsid w:val="12ADB4FA"/>
    <w:rsid w:val="12C31419"/>
    <w:rsid w:val="12C8F5D7"/>
    <w:rsid w:val="12D089F0"/>
    <w:rsid w:val="12D6DB3C"/>
    <w:rsid w:val="12E0DFD2"/>
    <w:rsid w:val="12EB1103"/>
    <w:rsid w:val="12EEAB45"/>
    <w:rsid w:val="13BF9B4E"/>
    <w:rsid w:val="13D16AC7"/>
    <w:rsid w:val="13F28E2D"/>
    <w:rsid w:val="143D5E54"/>
    <w:rsid w:val="1463B023"/>
    <w:rsid w:val="14819791"/>
    <w:rsid w:val="148DCB53"/>
    <w:rsid w:val="154AE691"/>
    <w:rsid w:val="154FE4E6"/>
    <w:rsid w:val="1551B86E"/>
    <w:rsid w:val="1591C3FB"/>
    <w:rsid w:val="15A66369"/>
    <w:rsid w:val="15D2DBDB"/>
    <w:rsid w:val="15E6FC12"/>
    <w:rsid w:val="161361C7"/>
    <w:rsid w:val="163E7CDA"/>
    <w:rsid w:val="166D37A9"/>
    <w:rsid w:val="167CCE48"/>
    <w:rsid w:val="16B371D0"/>
    <w:rsid w:val="16DFD305"/>
    <w:rsid w:val="16E700BA"/>
    <w:rsid w:val="1720E484"/>
    <w:rsid w:val="172A8518"/>
    <w:rsid w:val="1740B81D"/>
    <w:rsid w:val="17499D2B"/>
    <w:rsid w:val="17B0EA0C"/>
    <w:rsid w:val="17C56CFA"/>
    <w:rsid w:val="1805362E"/>
    <w:rsid w:val="182827A8"/>
    <w:rsid w:val="18321D30"/>
    <w:rsid w:val="1848F11B"/>
    <w:rsid w:val="1867CA92"/>
    <w:rsid w:val="18686815"/>
    <w:rsid w:val="18856FAF"/>
    <w:rsid w:val="18B92F08"/>
    <w:rsid w:val="18F5E2B1"/>
    <w:rsid w:val="197452B7"/>
    <w:rsid w:val="198F497B"/>
    <w:rsid w:val="19B43ADD"/>
    <w:rsid w:val="19C51C35"/>
    <w:rsid w:val="19CCE6DA"/>
    <w:rsid w:val="1A03A20D"/>
    <w:rsid w:val="1A11E16D"/>
    <w:rsid w:val="1A53D799"/>
    <w:rsid w:val="1A84D206"/>
    <w:rsid w:val="1A889797"/>
    <w:rsid w:val="1A93FC6F"/>
    <w:rsid w:val="1ABAF151"/>
    <w:rsid w:val="1B1F50AF"/>
    <w:rsid w:val="1B4C02C6"/>
    <w:rsid w:val="1B6BC731"/>
    <w:rsid w:val="1B81DB33"/>
    <w:rsid w:val="1BB65A5D"/>
    <w:rsid w:val="1BC3A46E"/>
    <w:rsid w:val="1C269D9F"/>
    <w:rsid w:val="1C2FB5FD"/>
    <w:rsid w:val="1C3ACDCE"/>
    <w:rsid w:val="1C6FDA8D"/>
    <w:rsid w:val="1C8FAF9E"/>
    <w:rsid w:val="1C954C3F"/>
    <w:rsid w:val="1CE47A30"/>
    <w:rsid w:val="1CEEA29C"/>
    <w:rsid w:val="1D031966"/>
    <w:rsid w:val="1D12A8B2"/>
    <w:rsid w:val="1D875C36"/>
    <w:rsid w:val="1DC3EB10"/>
    <w:rsid w:val="1DE77E93"/>
    <w:rsid w:val="1E1FC341"/>
    <w:rsid w:val="1E21C7A7"/>
    <w:rsid w:val="1E27C8E0"/>
    <w:rsid w:val="1EA1E019"/>
    <w:rsid w:val="1EB7FCB4"/>
    <w:rsid w:val="1EC99B7F"/>
    <w:rsid w:val="1ED8EA42"/>
    <w:rsid w:val="1F371F30"/>
    <w:rsid w:val="1F49DF17"/>
    <w:rsid w:val="1F5D7846"/>
    <w:rsid w:val="1F7E8900"/>
    <w:rsid w:val="1F96503E"/>
    <w:rsid w:val="1FA357FB"/>
    <w:rsid w:val="1FD9748B"/>
    <w:rsid w:val="1FDB468B"/>
    <w:rsid w:val="1FE237F2"/>
    <w:rsid w:val="2012F41A"/>
    <w:rsid w:val="201C337F"/>
    <w:rsid w:val="2048A870"/>
    <w:rsid w:val="2048DF4C"/>
    <w:rsid w:val="20C26866"/>
    <w:rsid w:val="20C40384"/>
    <w:rsid w:val="20E97A6D"/>
    <w:rsid w:val="211F952A"/>
    <w:rsid w:val="215F69A2"/>
    <w:rsid w:val="21660EE6"/>
    <w:rsid w:val="216C5A8A"/>
    <w:rsid w:val="2178DC08"/>
    <w:rsid w:val="21A21BED"/>
    <w:rsid w:val="220F6496"/>
    <w:rsid w:val="220FAFEB"/>
    <w:rsid w:val="221CF0C1"/>
    <w:rsid w:val="226CA047"/>
    <w:rsid w:val="22DB3AB9"/>
    <w:rsid w:val="231EFBE1"/>
    <w:rsid w:val="231FBD2A"/>
    <w:rsid w:val="236A1125"/>
    <w:rsid w:val="237C8A8C"/>
    <w:rsid w:val="238BFEFB"/>
    <w:rsid w:val="23C50D50"/>
    <w:rsid w:val="23C6B454"/>
    <w:rsid w:val="23E92ACB"/>
    <w:rsid w:val="242D28A6"/>
    <w:rsid w:val="24307494"/>
    <w:rsid w:val="24434F02"/>
    <w:rsid w:val="24B64644"/>
    <w:rsid w:val="24E15E28"/>
    <w:rsid w:val="24EEBBE5"/>
    <w:rsid w:val="253390FB"/>
    <w:rsid w:val="2537A980"/>
    <w:rsid w:val="253EAA52"/>
    <w:rsid w:val="25418F31"/>
    <w:rsid w:val="25E6A7FF"/>
    <w:rsid w:val="25E9E35C"/>
    <w:rsid w:val="260384E9"/>
    <w:rsid w:val="266FDD59"/>
    <w:rsid w:val="26747C18"/>
    <w:rsid w:val="2676EF14"/>
    <w:rsid w:val="27515549"/>
    <w:rsid w:val="279FDA1C"/>
    <w:rsid w:val="27B5C525"/>
    <w:rsid w:val="27C2831B"/>
    <w:rsid w:val="27CAB72C"/>
    <w:rsid w:val="27F32E4D"/>
    <w:rsid w:val="280A1F97"/>
    <w:rsid w:val="2828F32D"/>
    <w:rsid w:val="283051E4"/>
    <w:rsid w:val="2838CC8B"/>
    <w:rsid w:val="2858D657"/>
    <w:rsid w:val="28700909"/>
    <w:rsid w:val="28AC0476"/>
    <w:rsid w:val="28E756D7"/>
    <w:rsid w:val="294D3EC4"/>
    <w:rsid w:val="298AADCF"/>
    <w:rsid w:val="29C315C5"/>
    <w:rsid w:val="29F0B199"/>
    <w:rsid w:val="2A08BD68"/>
    <w:rsid w:val="2A706766"/>
    <w:rsid w:val="2A988463"/>
    <w:rsid w:val="2ADE2D9E"/>
    <w:rsid w:val="2AFF2774"/>
    <w:rsid w:val="2B0D55D3"/>
    <w:rsid w:val="2B251C6F"/>
    <w:rsid w:val="2B2ACF0F"/>
    <w:rsid w:val="2BD53B4D"/>
    <w:rsid w:val="2BEFE60F"/>
    <w:rsid w:val="2C1C6FD5"/>
    <w:rsid w:val="2C379179"/>
    <w:rsid w:val="2C389FB3"/>
    <w:rsid w:val="2C407128"/>
    <w:rsid w:val="2C664D2D"/>
    <w:rsid w:val="2CA92690"/>
    <w:rsid w:val="2CC0A2C8"/>
    <w:rsid w:val="2CEC898C"/>
    <w:rsid w:val="2D19D55F"/>
    <w:rsid w:val="2D5B2B31"/>
    <w:rsid w:val="2D72CED5"/>
    <w:rsid w:val="2D89B9A1"/>
    <w:rsid w:val="2D94FBFD"/>
    <w:rsid w:val="2D9D1BF8"/>
    <w:rsid w:val="2DA93676"/>
    <w:rsid w:val="2DC6E01E"/>
    <w:rsid w:val="2DCEBA56"/>
    <w:rsid w:val="2DD89187"/>
    <w:rsid w:val="2E624543"/>
    <w:rsid w:val="2E92F115"/>
    <w:rsid w:val="2E9B4B2A"/>
    <w:rsid w:val="2EAA3823"/>
    <w:rsid w:val="2EBC6E90"/>
    <w:rsid w:val="2F1878C7"/>
    <w:rsid w:val="2F337B18"/>
    <w:rsid w:val="2F3543A1"/>
    <w:rsid w:val="2F4C5F5C"/>
    <w:rsid w:val="2F56985B"/>
    <w:rsid w:val="2F605A35"/>
    <w:rsid w:val="2F7CB458"/>
    <w:rsid w:val="2F8862E1"/>
    <w:rsid w:val="2F994F4E"/>
    <w:rsid w:val="2FAA3A55"/>
    <w:rsid w:val="2FFF85B5"/>
    <w:rsid w:val="3017DD0D"/>
    <w:rsid w:val="301CA26A"/>
    <w:rsid w:val="3021FF3F"/>
    <w:rsid w:val="30632A0E"/>
    <w:rsid w:val="30AEC825"/>
    <w:rsid w:val="31460AB6"/>
    <w:rsid w:val="31561798"/>
    <w:rsid w:val="316BF359"/>
    <w:rsid w:val="317C97B3"/>
    <w:rsid w:val="3195283C"/>
    <w:rsid w:val="31DC6E24"/>
    <w:rsid w:val="31E3BA34"/>
    <w:rsid w:val="3201AA3C"/>
    <w:rsid w:val="32328BF8"/>
    <w:rsid w:val="323A7CDA"/>
    <w:rsid w:val="3245B3DD"/>
    <w:rsid w:val="3253AFED"/>
    <w:rsid w:val="32A01A53"/>
    <w:rsid w:val="32D551B1"/>
    <w:rsid w:val="3305BD65"/>
    <w:rsid w:val="33404B2D"/>
    <w:rsid w:val="3352EF7D"/>
    <w:rsid w:val="335A4C55"/>
    <w:rsid w:val="337F2BC0"/>
    <w:rsid w:val="33817ABA"/>
    <w:rsid w:val="33849AAD"/>
    <w:rsid w:val="33A6837B"/>
    <w:rsid w:val="33C5A188"/>
    <w:rsid w:val="33CC8F36"/>
    <w:rsid w:val="33DFF243"/>
    <w:rsid w:val="34295293"/>
    <w:rsid w:val="34317BB6"/>
    <w:rsid w:val="344AEB95"/>
    <w:rsid w:val="3467782C"/>
    <w:rsid w:val="34A9D42F"/>
    <w:rsid w:val="34AEF081"/>
    <w:rsid w:val="34B4CF91"/>
    <w:rsid w:val="34F77511"/>
    <w:rsid w:val="35052D56"/>
    <w:rsid w:val="3585693B"/>
    <w:rsid w:val="35AFE0EC"/>
    <w:rsid w:val="35EB7A85"/>
    <w:rsid w:val="361072E5"/>
    <w:rsid w:val="362122C4"/>
    <w:rsid w:val="3626C2F0"/>
    <w:rsid w:val="36389C9A"/>
    <w:rsid w:val="368D39AF"/>
    <w:rsid w:val="368DDC2C"/>
    <w:rsid w:val="36978570"/>
    <w:rsid w:val="36A63A40"/>
    <w:rsid w:val="36C2584A"/>
    <w:rsid w:val="36C7E03E"/>
    <w:rsid w:val="36CA6234"/>
    <w:rsid w:val="3744CAFE"/>
    <w:rsid w:val="37A431CF"/>
    <w:rsid w:val="37A833C5"/>
    <w:rsid w:val="37D02AC9"/>
    <w:rsid w:val="37EDD9EE"/>
    <w:rsid w:val="37FCC1AB"/>
    <w:rsid w:val="37FD973F"/>
    <w:rsid w:val="38253CF0"/>
    <w:rsid w:val="38388A7F"/>
    <w:rsid w:val="38AA4C1F"/>
    <w:rsid w:val="38C8CEAF"/>
    <w:rsid w:val="38EA75B3"/>
    <w:rsid w:val="392B9C7B"/>
    <w:rsid w:val="392E8FFB"/>
    <w:rsid w:val="3932D9EA"/>
    <w:rsid w:val="39421232"/>
    <w:rsid w:val="39462AB3"/>
    <w:rsid w:val="39890AFD"/>
    <w:rsid w:val="3998C6D7"/>
    <w:rsid w:val="39C004AE"/>
    <w:rsid w:val="3A02EBF9"/>
    <w:rsid w:val="3A455293"/>
    <w:rsid w:val="3A710845"/>
    <w:rsid w:val="3A861A3D"/>
    <w:rsid w:val="3AB8FA79"/>
    <w:rsid w:val="3ACD0CA2"/>
    <w:rsid w:val="3ACEAA4B"/>
    <w:rsid w:val="3AD3645D"/>
    <w:rsid w:val="3AE8B74A"/>
    <w:rsid w:val="3B05F185"/>
    <w:rsid w:val="3B550AA6"/>
    <w:rsid w:val="3B830404"/>
    <w:rsid w:val="3B88F961"/>
    <w:rsid w:val="3BAC61EE"/>
    <w:rsid w:val="3BEB3063"/>
    <w:rsid w:val="3C147A09"/>
    <w:rsid w:val="3C148A87"/>
    <w:rsid w:val="3C85BE02"/>
    <w:rsid w:val="3CA55853"/>
    <w:rsid w:val="3CE910D4"/>
    <w:rsid w:val="3CFB3CEC"/>
    <w:rsid w:val="3D08AB83"/>
    <w:rsid w:val="3D4FDBFD"/>
    <w:rsid w:val="3D7999F5"/>
    <w:rsid w:val="3D964E27"/>
    <w:rsid w:val="3D9E59CF"/>
    <w:rsid w:val="3DC6E91C"/>
    <w:rsid w:val="3DE6D97E"/>
    <w:rsid w:val="3DFA52D9"/>
    <w:rsid w:val="3DFAA897"/>
    <w:rsid w:val="3E3E1AD8"/>
    <w:rsid w:val="3E60E446"/>
    <w:rsid w:val="3E8FB16C"/>
    <w:rsid w:val="3E938255"/>
    <w:rsid w:val="3EB64601"/>
    <w:rsid w:val="3EC78604"/>
    <w:rsid w:val="3EECDCDE"/>
    <w:rsid w:val="3F0DC805"/>
    <w:rsid w:val="3F1CF1F7"/>
    <w:rsid w:val="3F33E07B"/>
    <w:rsid w:val="3F35C7B4"/>
    <w:rsid w:val="3F3F67E8"/>
    <w:rsid w:val="3F41A5DB"/>
    <w:rsid w:val="3F4403C2"/>
    <w:rsid w:val="3F548E76"/>
    <w:rsid w:val="3F563265"/>
    <w:rsid w:val="3FAE9CF2"/>
    <w:rsid w:val="3FC1BFAB"/>
    <w:rsid w:val="3FFA12E4"/>
    <w:rsid w:val="3FFDDB2C"/>
    <w:rsid w:val="402004FE"/>
    <w:rsid w:val="402F52B6"/>
    <w:rsid w:val="40570CE2"/>
    <w:rsid w:val="40AA8ADB"/>
    <w:rsid w:val="40E4E037"/>
    <w:rsid w:val="41107A0C"/>
    <w:rsid w:val="41470C95"/>
    <w:rsid w:val="4152F088"/>
    <w:rsid w:val="4173C62D"/>
    <w:rsid w:val="41C94A42"/>
    <w:rsid w:val="41D3109D"/>
    <w:rsid w:val="41F8DFCF"/>
    <w:rsid w:val="422B1363"/>
    <w:rsid w:val="42307184"/>
    <w:rsid w:val="426A733B"/>
    <w:rsid w:val="42874762"/>
    <w:rsid w:val="42AC4A6D"/>
    <w:rsid w:val="42C71EE5"/>
    <w:rsid w:val="430ACF0A"/>
    <w:rsid w:val="430BD9AF"/>
    <w:rsid w:val="438183C2"/>
    <w:rsid w:val="43AA57B5"/>
    <w:rsid w:val="43ADC7C3"/>
    <w:rsid w:val="43D7C7E0"/>
    <w:rsid w:val="43ECAAEF"/>
    <w:rsid w:val="44020D11"/>
    <w:rsid w:val="4415DE4E"/>
    <w:rsid w:val="441AAD12"/>
    <w:rsid w:val="444C7E5C"/>
    <w:rsid w:val="447687FD"/>
    <w:rsid w:val="4482A368"/>
    <w:rsid w:val="44AA75EB"/>
    <w:rsid w:val="44E5ECB8"/>
    <w:rsid w:val="44EEA0FE"/>
    <w:rsid w:val="44F9963F"/>
    <w:rsid w:val="45150EC0"/>
    <w:rsid w:val="4545F12C"/>
    <w:rsid w:val="45462816"/>
    <w:rsid w:val="4551B9C8"/>
    <w:rsid w:val="456C2AD9"/>
    <w:rsid w:val="4575FAC7"/>
    <w:rsid w:val="45867242"/>
    <w:rsid w:val="45A423ED"/>
    <w:rsid w:val="45EC3C61"/>
    <w:rsid w:val="45EE8D93"/>
    <w:rsid w:val="46411B4D"/>
    <w:rsid w:val="465432C5"/>
    <w:rsid w:val="468FAE81"/>
    <w:rsid w:val="46ED0978"/>
    <w:rsid w:val="46ED2B00"/>
    <w:rsid w:val="46F4722D"/>
    <w:rsid w:val="4742D0E3"/>
    <w:rsid w:val="476AEBF2"/>
    <w:rsid w:val="47796E51"/>
    <w:rsid w:val="477FBB90"/>
    <w:rsid w:val="47B481B3"/>
    <w:rsid w:val="47D35D8A"/>
    <w:rsid w:val="47E40686"/>
    <w:rsid w:val="47E4F53B"/>
    <w:rsid w:val="47F5AEC5"/>
    <w:rsid w:val="4801CACF"/>
    <w:rsid w:val="482824A2"/>
    <w:rsid w:val="4836C79C"/>
    <w:rsid w:val="4872CA75"/>
    <w:rsid w:val="48952EB0"/>
    <w:rsid w:val="48B6177C"/>
    <w:rsid w:val="48EE37B4"/>
    <w:rsid w:val="4942EFCF"/>
    <w:rsid w:val="49765F2A"/>
    <w:rsid w:val="49783F7E"/>
    <w:rsid w:val="4997DB67"/>
    <w:rsid w:val="49A674F3"/>
    <w:rsid w:val="49B82EEB"/>
    <w:rsid w:val="49DB0940"/>
    <w:rsid w:val="49EE3901"/>
    <w:rsid w:val="49FFBC16"/>
    <w:rsid w:val="4A19CEF7"/>
    <w:rsid w:val="4A56CDA6"/>
    <w:rsid w:val="4A76A2FD"/>
    <w:rsid w:val="4ACD28A6"/>
    <w:rsid w:val="4BBDBAE2"/>
    <w:rsid w:val="4BC382A4"/>
    <w:rsid w:val="4BD16442"/>
    <w:rsid w:val="4BD3512D"/>
    <w:rsid w:val="4C143859"/>
    <w:rsid w:val="4C5A90AD"/>
    <w:rsid w:val="4C7F3C02"/>
    <w:rsid w:val="4CB25A78"/>
    <w:rsid w:val="4CB53D15"/>
    <w:rsid w:val="4CF94FCF"/>
    <w:rsid w:val="4D18F4F4"/>
    <w:rsid w:val="4D208AAD"/>
    <w:rsid w:val="4D6BB01A"/>
    <w:rsid w:val="4DBA3ADF"/>
    <w:rsid w:val="4DC0F975"/>
    <w:rsid w:val="4DC4A828"/>
    <w:rsid w:val="4DE092B0"/>
    <w:rsid w:val="4E199CB6"/>
    <w:rsid w:val="4E205C3C"/>
    <w:rsid w:val="4E294C6E"/>
    <w:rsid w:val="4E346696"/>
    <w:rsid w:val="4E4809CD"/>
    <w:rsid w:val="4E60500F"/>
    <w:rsid w:val="4E9B3189"/>
    <w:rsid w:val="4E9E395C"/>
    <w:rsid w:val="4EB28FC4"/>
    <w:rsid w:val="4EB7FB80"/>
    <w:rsid w:val="4F22145C"/>
    <w:rsid w:val="4F4BD91B"/>
    <w:rsid w:val="4FCE9574"/>
    <w:rsid w:val="4FCED631"/>
    <w:rsid w:val="4FE2D108"/>
    <w:rsid w:val="4FFAFBF1"/>
    <w:rsid w:val="4FFB9233"/>
    <w:rsid w:val="500425E0"/>
    <w:rsid w:val="50463CD8"/>
    <w:rsid w:val="50525FB7"/>
    <w:rsid w:val="50760CAF"/>
    <w:rsid w:val="5081D2A7"/>
    <w:rsid w:val="5083DEE1"/>
    <w:rsid w:val="50A5DA5A"/>
    <w:rsid w:val="50D903A5"/>
    <w:rsid w:val="50DB290E"/>
    <w:rsid w:val="50E8A35B"/>
    <w:rsid w:val="517C7790"/>
    <w:rsid w:val="518A27E3"/>
    <w:rsid w:val="51C63FE5"/>
    <w:rsid w:val="521DD34C"/>
    <w:rsid w:val="525354D1"/>
    <w:rsid w:val="526F2421"/>
    <w:rsid w:val="5272A409"/>
    <w:rsid w:val="527640F1"/>
    <w:rsid w:val="527A8007"/>
    <w:rsid w:val="528C9B1B"/>
    <w:rsid w:val="529A5D50"/>
    <w:rsid w:val="529AAA7D"/>
    <w:rsid w:val="52AEB196"/>
    <w:rsid w:val="52E7E838"/>
    <w:rsid w:val="531C5621"/>
    <w:rsid w:val="5348143F"/>
    <w:rsid w:val="53B5F45B"/>
    <w:rsid w:val="53B66035"/>
    <w:rsid w:val="53BC7EEC"/>
    <w:rsid w:val="53F69D9F"/>
    <w:rsid w:val="53FBFBF2"/>
    <w:rsid w:val="540621E1"/>
    <w:rsid w:val="5411690A"/>
    <w:rsid w:val="5428C406"/>
    <w:rsid w:val="5465D468"/>
    <w:rsid w:val="5488ED21"/>
    <w:rsid w:val="548B1E7F"/>
    <w:rsid w:val="54AA0209"/>
    <w:rsid w:val="54CD0389"/>
    <w:rsid w:val="552B9DBA"/>
    <w:rsid w:val="55304E25"/>
    <w:rsid w:val="554829B3"/>
    <w:rsid w:val="554F5B42"/>
    <w:rsid w:val="555A52BD"/>
    <w:rsid w:val="55826225"/>
    <w:rsid w:val="558FB058"/>
    <w:rsid w:val="55AB7303"/>
    <w:rsid w:val="55C9A74F"/>
    <w:rsid w:val="55CE58EB"/>
    <w:rsid w:val="560C4D97"/>
    <w:rsid w:val="561B3379"/>
    <w:rsid w:val="56ABD67A"/>
    <w:rsid w:val="56C58FF6"/>
    <w:rsid w:val="56F5CC63"/>
    <w:rsid w:val="56FD97A8"/>
    <w:rsid w:val="572874F6"/>
    <w:rsid w:val="572B9768"/>
    <w:rsid w:val="5746152C"/>
    <w:rsid w:val="575541C8"/>
    <w:rsid w:val="5760E233"/>
    <w:rsid w:val="57690AAB"/>
    <w:rsid w:val="576913D5"/>
    <w:rsid w:val="57A93349"/>
    <w:rsid w:val="57AC0525"/>
    <w:rsid w:val="57BCC4A5"/>
    <w:rsid w:val="57C5E731"/>
    <w:rsid w:val="57F52B23"/>
    <w:rsid w:val="58024ED4"/>
    <w:rsid w:val="583F4D8E"/>
    <w:rsid w:val="5844B6F4"/>
    <w:rsid w:val="586A85A3"/>
    <w:rsid w:val="587C5F8F"/>
    <w:rsid w:val="5881DB14"/>
    <w:rsid w:val="5883D927"/>
    <w:rsid w:val="58D532ED"/>
    <w:rsid w:val="58FEF96A"/>
    <w:rsid w:val="591A2C65"/>
    <w:rsid w:val="591DC049"/>
    <w:rsid w:val="5925822C"/>
    <w:rsid w:val="596EDB3C"/>
    <w:rsid w:val="5983994F"/>
    <w:rsid w:val="59A1D79F"/>
    <w:rsid w:val="59A2B655"/>
    <w:rsid w:val="59DD562D"/>
    <w:rsid w:val="59E67E10"/>
    <w:rsid w:val="59F24E6D"/>
    <w:rsid w:val="5A00A274"/>
    <w:rsid w:val="5A0BE7A5"/>
    <w:rsid w:val="5A195648"/>
    <w:rsid w:val="5A4654C5"/>
    <w:rsid w:val="5A87F5BB"/>
    <w:rsid w:val="5AA6E97A"/>
    <w:rsid w:val="5AC18F49"/>
    <w:rsid w:val="5AC1E2D7"/>
    <w:rsid w:val="5AD78C21"/>
    <w:rsid w:val="5ADDDAD2"/>
    <w:rsid w:val="5B0C039A"/>
    <w:rsid w:val="5B188E08"/>
    <w:rsid w:val="5B817D37"/>
    <w:rsid w:val="5B9789E4"/>
    <w:rsid w:val="5BC35ADE"/>
    <w:rsid w:val="5BD687E1"/>
    <w:rsid w:val="5BD69E5C"/>
    <w:rsid w:val="5C1133C6"/>
    <w:rsid w:val="5C26EB4E"/>
    <w:rsid w:val="5C77209C"/>
    <w:rsid w:val="5C7A8E82"/>
    <w:rsid w:val="5C8C7722"/>
    <w:rsid w:val="5CDDEC90"/>
    <w:rsid w:val="5CE557E5"/>
    <w:rsid w:val="5CEC0BC0"/>
    <w:rsid w:val="5CEF5AD0"/>
    <w:rsid w:val="5CFA2EC7"/>
    <w:rsid w:val="5D185D3E"/>
    <w:rsid w:val="5D1AE80E"/>
    <w:rsid w:val="5D5686B0"/>
    <w:rsid w:val="5D7554FE"/>
    <w:rsid w:val="5DA9B3EE"/>
    <w:rsid w:val="5DD26A8D"/>
    <w:rsid w:val="5E3B8450"/>
    <w:rsid w:val="5E41B5DD"/>
    <w:rsid w:val="5E8A61E3"/>
    <w:rsid w:val="5EAE0681"/>
    <w:rsid w:val="5EB6C459"/>
    <w:rsid w:val="5ED06ACD"/>
    <w:rsid w:val="5ED9A33D"/>
    <w:rsid w:val="5F0D5E5A"/>
    <w:rsid w:val="5F58C058"/>
    <w:rsid w:val="5F59F95C"/>
    <w:rsid w:val="5F9DF1BC"/>
    <w:rsid w:val="5FC19C8E"/>
    <w:rsid w:val="5FE0B38D"/>
    <w:rsid w:val="60253625"/>
    <w:rsid w:val="6051DA93"/>
    <w:rsid w:val="60B52983"/>
    <w:rsid w:val="60DCF62D"/>
    <w:rsid w:val="60FD9D19"/>
    <w:rsid w:val="611D0D68"/>
    <w:rsid w:val="612DBFC4"/>
    <w:rsid w:val="61836BD3"/>
    <w:rsid w:val="61938147"/>
    <w:rsid w:val="6197C7AA"/>
    <w:rsid w:val="61A0A528"/>
    <w:rsid w:val="61CD9FEA"/>
    <w:rsid w:val="61DC3672"/>
    <w:rsid w:val="61EE0408"/>
    <w:rsid w:val="62019CBF"/>
    <w:rsid w:val="62085A5A"/>
    <w:rsid w:val="621567FD"/>
    <w:rsid w:val="623CA439"/>
    <w:rsid w:val="62626163"/>
    <w:rsid w:val="6267E504"/>
    <w:rsid w:val="6282252F"/>
    <w:rsid w:val="6292B0E5"/>
    <w:rsid w:val="62E0F7EA"/>
    <w:rsid w:val="63158218"/>
    <w:rsid w:val="6317F102"/>
    <w:rsid w:val="632B0D5A"/>
    <w:rsid w:val="635B7526"/>
    <w:rsid w:val="63742082"/>
    <w:rsid w:val="63918C46"/>
    <w:rsid w:val="639DCE5F"/>
    <w:rsid w:val="63AB4C46"/>
    <w:rsid w:val="63B0B71A"/>
    <w:rsid w:val="63E32E15"/>
    <w:rsid w:val="64263CDE"/>
    <w:rsid w:val="649AEA56"/>
    <w:rsid w:val="64A6FD76"/>
    <w:rsid w:val="64EE5932"/>
    <w:rsid w:val="650F1A32"/>
    <w:rsid w:val="6518990F"/>
    <w:rsid w:val="652F01BB"/>
    <w:rsid w:val="6552370A"/>
    <w:rsid w:val="6556BF1E"/>
    <w:rsid w:val="65633DFD"/>
    <w:rsid w:val="6596496A"/>
    <w:rsid w:val="66684502"/>
    <w:rsid w:val="6680E686"/>
    <w:rsid w:val="669928B8"/>
    <w:rsid w:val="66BFC669"/>
    <w:rsid w:val="673553D8"/>
    <w:rsid w:val="678E84F6"/>
    <w:rsid w:val="67A1FF94"/>
    <w:rsid w:val="67A3EC75"/>
    <w:rsid w:val="67CAE4AA"/>
    <w:rsid w:val="67D75B90"/>
    <w:rsid w:val="67D8D8C1"/>
    <w:rsid w:val="682B0EEE"/>
    <w:rsid w:val="6836D38C"/>
    <w:rsid w:val="68542643"/>
    <w:rsid w:val="6863C6B9"/>
    <w:rsid w:val="68A7F35F"/>
    <w:rsid w:val="68B0D7C5"/>
    <w:rsid w:val="68D594C8"/>
    <w:rsid w:val="68EC7955"/>
    <w:rsid w:val="696C12C8"/>
    <w:rsid w:val="6970EE77"/>
    <w:rsid w:val="69825714"/>
    <w:rsid w:val="69AD07AD"/>
    <w:rsid w:val="69C2F2F3"/>
    <w:rsid w:val="69C655F4"/>
    <w:rsid w:val="69EA2B0E"/>
    <w:rsid w:val="6A16D861"/>
    <w:rsid w:val="6A58D176"/>
    <w:rsid w:val="6A76F930"/>
    <w:rsid w:val="6AA037D4"/>
    <w:rsid w:val="6ACD0C24"/>
    <w:rsid w:val="6B1CE520"/>
    <w:rsid w:val="6B1E8240"/>
    <w:rsid w:val="6B2F3C26"/>
    <w:rsid w:val="6B4C0A30"/>
    <w:rsid w:val="6B89F9D3"/>
    <w:rsid w:val="6B9C7874"/>
    <w:rsid w:val="6BB76460"/>
    <w:rsid w:val="6C36CC9E"/>
    <w:rsid w:val="6C4F1CC6"/>
    <w:rsid w:val="6C5A49BB"/>
    <w:rsid w:val="6C5BFC62"/>
    <w:rsid w:val="6CC157C0"/>
    <w:rsid w:val="6CC2CC89"/>
    <w:rsid w:val="6CC5CEA4"/>
    <w:rsid w:val="6CCB59FD"/>
    <w:rsid w:val="6CEFB137"/>
    <w:rsid w:val="6D024D61"/>
    <w:rsid w:val="6D24DD0D"/>
    <w:rsid w:val="6D3C79DA"/>
    <w:rsid w:val="6D5D103E"/>
    <w:rsid w:val="6DB4E216"/>
    <w:rsid w:val="6DD3CBEF"/>
    <w:rsid w:val="6DDD0E9F"/>
    <w:rsid w:val="6DF1E659"/>
    <w:rsid w:val="6DF50F59"/>
    <w:rsid w:val="6E3F55DE"/>
    <w:rsid w:val="6E8D6713"/>
    <w:rsid w:val="6EA02106"/>
    <w:rsid w:val="6F71272D"/>
    <w:rsid w:val="6F7DC94B"/>
    <w:rsid w:val="6F852013"/>
    <w:rsid w:val="6FAC3128"/>
    <w:rsid w:val="6FF6D394"/>
    <w:rsid w:val="6FFA6547"/>
    <w:rsid w:val="701E81A6"/>
    <w:rsid w:val="70544F7B"/>
    <w:rsid w:val="706920BF"/>
    <w:rsid w:val="70702B9D"/>
    <w:rsid w:val="70741D89"/>
    <w:rsid w:val="70FAB677"/>
    <w:rsid w:val="70FBBDD4"/>
    <w:rsid w:val="710EEF63"/>
    <w:rsid w:val="71774D96"/>
    <w:rsid w:val="717D93F3"/>
    <w:rsid w:val="718BBD46"/>
    <w:rsid w:val="719F8DB1"/>
    <w:rsid w:val="71BF962C"/>
    <w:rsid w:val="72072157"/>
    <w:rsid w:val="7284B6C0"/>
    <w:rsid w:val="7289E6D0"/>
    <w:rsid w:val="72B8AABA"/>
    <w:rsid w:val="72BD818A"/>
    <w:rsid w:val="72C49354"/>
    <w:rsid w:val="72D6EE34"/>
    <w:rsid w:val="72F6B13D"/>
    <w:rsid w:val="7303EACB"/>
    <w:rsid w:val="733E4C13"/>
    <w:rsid w:val="7342BB5F"/>
    <w:rsid w:val="734CDF07"/>
    <w:rsid w:val="7358A88C"/>
    <w:rsid w:val="7375CE08"/>
    <w:rsid w:val="737C162C"/>
    <w:rsid w:val="738BACE7"/>
    <w:rsid w:val="739A9C39"/>
    <w:rsid w:val="73A948D0"/>
    <w:rsid w:val="73DB095E"/>
    <w:rsid w:val="7417CBC4"/>
    <w:rsid w:val="741C1EB4"/>
    <w:rsid w:val="746D7B3F"/>
    <w:rsid w:val="74913571"/>
    <w:rsid w:val="749A464C"/>
    <w:rsid w:val="74C3DFD6"/>
    <w:rsid w:val="74C7A914"/>
    <w:rsid w:val="7516E684"/>
    <w:rsid w:val="752E19EE"/>
    <w:rsid w:val="754DC797"/>
    <w:rsid w:val="756727E7"/>
    <w:rsid w:val="75825388"/>
    <w:rsid w:val="75887479"/>
    <w:rsid w:val="759FC453"/>
    <w:rsid w:val="75DBDE40"/>
    <w:rsid w:val="76018653"/>
    <w:rsid w:val="763204F2"/>
    <w:rsid w:val="76481B71"/>
    <w:rsid w:val="76484E42"/>
    <w:rsid w:val="766014DE"/>
    <w:rsid w:val="76607D5A"/>
    <w:rsid w:val="7693D057"/>
    <w:rsid w:val="769D83E9"/>
    <w:rsid w:val="76BF8609"/>
    <w:rsid w:val="76C41210"/>
    <w:rsid w:val="77006100"/>
    <w:rsid w:val="770D7FD9"/>
    <w:rsid w:val="771CA83B"/>
    <w:rsid w:val="772C0453"/>
    <w:rsid w:val="77382393"/>
    <w:rsid w:val="774E482B"/>
    <w:rsid w:val="775DCFB4"/>
    <w:rsid w:val="776A88AA"/>
    <w:rsid w:val="776E6B8C"/>
    <w:rsid w:val="7791CF6D"/>
    <w:rsid w:val="7792DD43"/>
    <w:rsid w:val="77E4C61E"/>
    <w:rsid w:val="77F2DC73"/>
    <w:rsid w:val="782CF8E1"/>
    <w:rsid w:val="785FCBA8"/>
    <w:rsid w:val="79142D39"/>
    <w:rsid w:val="79147771"/>
    <w:rsid w:val="792D9FCE"/>
    <w:rsid w:val="794C9199"/>
    <w:rsid w:val="79525A0A"/>
    <w:rsid w:val="7970EE59"/>
    <w:rsid w:val="798AC73E"/>
    <w:rsid w:val="799297BA"/>
    <w:rsid w:val="7998D68E"/>
    <w:rsid w:val="79A79DEA"/>
    <w:rsid w:val="79AC3B8F"/>
    <w:rsid w:val="79CF9F5A"/>
    <w:rsid w:val="7A4DCE4D"/>
    <w:rsid w:val="7A5A899A"/>
    <w:rsid w:val="7A832666"/>
    <w:rsid w:val="7AC873FA"/>
    <w:rsid w:val="7AE43200"/>
    <w:rsid w:val="7AEB67E4"/>
    <w:rsid w:val="7B120A8F"/>
    <w:rsid w:val="7B346EDB"/>
    <w:rsid w:val="7B5C823D"/>
    <w:rsid w:val="7B76DB57"/>
    <w:rsid w:val="7B83264C"/>
    <w:rsid w:val="7B9CC39E"/>
    <w:rsid w:val="7BAB0979"/>
    <w:rsid w:val="7BB76BFE"/>
    <w:rsid w:val="7BC5AAA2"/>
    <w:rsid w:val="7BD344CF"/>
    <w:rsid w:val="7BEB5596"/>
    <w:rsid w:val="7C0753FF"/>
    <w:rsid w:val="7C38C540"/>
    <w:rsid w:val="7C3D313E"/>
    <w:rsid w:val="7C4369E2"/>
    <w:rsid w:val="7C504693"/>
    <w:rsid w:val="7C63976D"/>
    <w:rsid w:val="7C786956"/>
    <w:rsid w:val="7C85BE00"/>
    <w:rsid w:val="7C9BCD1B"/>
    <w:rsid w:val="7CBEE4D9"/>
    <w:rsid w:val="7CC07870"/>
    <w:rsid w:val="7CD18C09"/>
    <w:rsid w:val="7D07401C"/>
    <w:rsid w:val="7D326CE1"/>
    <w:rsid w:val="7D746782"/>
    <w:rsid w:val="7DA9BF22"/>
    <w:rsid w:val="7DBD0DC8"/>
    <w:rsid w:val="7DC57D4C"/>
    <w:rsid w:val="7E6B8B6A"/>
    <w:rsid w:val="7E9553BC"/>
    <w:rsid w:val="7EA11BF6"/>
    <w:rsid w:val="7ED38D42"/>
    <w:rsid w:val="7EE19F3C"/>
    <w:rsid w:val="7EFCC1B1"/>
    <w:rsid w:val="7EFFAF19"/>
    <w:rsid w:val="7F0D2614"/>
    <w:rsid w:val="7F6001DC"/>
    <w:rsid w:val="7F8AAE52"/>
    <w:rsid w:val="7FA36954"/>
    <w:rsid w:val="7FC19750"/>
    <w:rsid w:val="7FCB4E87"/>
    <w:rsid w:val="7FD0746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B16884"/>
  <w15:chartTrackingRefBased/>
  <w15:docId w15:val="{D22A04A5-322D-4335-B159-D8851265B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4A6"/>
    <w:pPr>
      <w:spacing w:after="120" w:line="240" w:lineRule="auto"/>
      <w:jc w:val="both"/>
    </w:pPr>
    <w:rPr>
      <w:rFonts w:ascii="Arial" w:hAnsi="Arial"/>
    </w:rPr>
  </w:style>
  <w:style w:type="paragraph" w:styleId="Heading1">
    <w:name w:val="heading 1"/>
    <w:basedOn w:val="Normal"/>
    <w:next w:val="Normal"/>
    <w:link w:val="Heading1Char"/>
    <w:uiPriority w:val="9"/>
    <w:qFormat/>
    <w:rsid w:val="002029FA"/>
    <w:pPr>
      <w:keepNext/>
      <w:keepLines/>
      <w:numPr>
        <w:numId w:val="12"/>
      </w:numPr>
      <w:spacing w:before="120"/>
      <w:outlineLvl w:val="0"/>
    </w:pPr>
    <w:rPr>
      <w:rFonts w:eastAsiaTheme="majorEastAsia" w:cstheme="majorBidi"/>
      <w:b/>
      <w:color w:val="004494" w:themeColor="accent1"/>
      <w:sz w:val="28"/>
      <w:szCs w:val="32"/>
    </w:rPr>
  </w:style>
  <w:style w:type="paragraph" w:styleId="Heading2">
    <w:name w:val="heading 2"/>
    <w:basedOn w:val="Heading1"/>
    <w:next w:val="Normal"/>
    <w:link w:val="Heading2Char"/>
    <w:uiPriority w:val="9"/>
    <w:unhideWhenUsed/>
    <w:qFormat/>
    <w:rsid w:val="002029FA"/>
    <w:pPr>
      <w:numPr>
        <w:ilvl w:val="1"/>
      </w:numPr>
      <w:outlineLvl w:val="1"/>
    </w:pPr>
    <w:rPr>
      <w:color w:val="5F70AF" w:themeColor="accent2"/>
    </w:rPr>
  </w:style>
  <w:style w:type="paragraph" w:styleId="Heading3">
    <w:name w:val="heading 3"/>
    <w:basedOn w:val="Heading2"/>
    <w:next w:val="Normal"/>
    <w:link w:val="Heading3Char"/>
    <w:uiPriority w:val="9"/>
    <w:unhideWhenUsed/>
    <w:qFormat/>
    <w:rsid w:val="002029FA"/>
    <w:pPr>
      <w:numPr>
        <w:ilvl w:val="2"/>
      </w:numPr>
      <w:outlineLvl w:val="2"/>
    </w:pPr>
    <w:rPr>
      <w:color w:val="646567" w:themeColor="accent6"/>
      <w:sz w:val="24"/>
      <w:szCs w:val="28"/>
    </w:rPr>
  </w:style>
  <w:style w:type="paragraph" w:styleId="Heading4">
    <w:name w:val="heading 4"/>
    <w:basedOn w:val="Heading3"/>
    <w:next w:val="Normal"/>
    <w:link w:val="Heading4Char"/>
    <w:uiPriority w:val="9"/>
    <w:unhideWhenUsed/>
    <w:qFormat/>
    <w:rsid w:val="002029FA"/>
    <w:pPr>
      <w:numPr>
        <w:ilvl w:val="3"/>
      </w:numPr>
      <w:outlineLvl w:val="3"/>
    </w:pPr>
    <w:rPr>
      <w:b w:val="0"/>
      <w:bCs/>
      <w:i/>
      <w:iCs/>
      <w:color w:val="006FB4" w:themeColor="accent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29FA"/>
    <w:rPr>
      <w:rFonts w:ascii="Arial" w:eastAsiaTheme="majorEastAsia" w:hAnsi="Arial" w:cstheme="majorBidi"/>
      <w:b/>
      <w:color w:val="004494" w:themeColor="accent1"/>
      <w:sz w:val="28"/>
      <w:szCs w:val="32"/>
    </w:rPr>
  </w:style>
  <w:style w:type="character" w:customStyle="1" w:styleId="Heading2Char">
    <w:name w:val="Heading 2 Char"/>
    <w:basedOn w:val="DefaultParagraphFont"/>
    <w:link w:val="Heading2"/>
    <w:uiPriority w:val="9"/>
    <w:rsid w:val="002029FA"/>
    <w:rPr>
      <w:rFonts w:ascii="Arial" w:eastAsiaTheme="majorEastAsia" w:hAnsi="Arial" w:cstheme="majorBidi"/>
      <w:b/>
      <w:color w:val="5F70AF" w:themeColor="accent2"/>
      <w:sz w:val="28"/>
      <w:szCs w:val="32"/>
    </w:rPr>
  </w:style>
  <w:style w:type="character" w:customStyle="1" w:styleId="Heading3Char">
    <w:name w:val="Heading 3 Char"/>
    <w:basedOn w:val="DefaultParagraphFont"/>
    <w:link w:val="Heading3"/>
    <w:uiPriority w:val="9"/>
    <w:rsid w:val="002029FA"/>
    <w:rPr>
      <w:rFonts w:ascii="Arial" w:eastAsiaTheme="majorEastAsia" w:hAnsi="Arial" w:cstheme="majorBidi"/>
      <w:b/>
      <w:color w:val="646567" w:themeColor="accent6"/>
      <w:sz w:val="24"/>
      <w:szCs w:val="28"/>
    </w:rPr>
  </w:style>
  <w:style w:type="paragraph" w:styleId="Title">
    <w:name w:val="Title"/>
    <w:basedOn w:val="Normal"/>
    <w:next w:val="Normal"/>
    <w:link w:val="TitleChar"/>
    <w:uiPriority w:val="10"/>
    <w:qFormat/>
    <w:rsid w:val="00762C92"/>
    <w:pPr>
      <w:spacing w:after="0"/>
      <w:contextualSpacing/>
      <w:jc w:val="left"/>
    </w:pPr>
    <w:rPr>
      <w:rFonts w:eastAsiaTheme="majorEastAsia" w:cstheme="majorBidi"/>
      <w:color w:val="1F497D" w:themeColor="text2"/>
      <w:spacing w:val="-10"/>
      <w:kern w:val="28"/>
      <w:sz w:val="56"/>
      <w:szCs w:val="56"/>
    </w:rPr>
  </w:style>
  <w:style w:type="character" w:customStyle="1" w:styleId="TitleChar">
    <w:name w:val="Title Char"/>
    <w:basedOn w:val="DefaultParagraphFont"/>
    <w:link w:val="Title"/>
    <w:uiPriority w:val="10"/>
    <w:rsid w:val="00762C92"/>
    <w:rPr>
      <w:rFonts w:ascii="Verdana" w:eastAsiaTheme="majorEastAsia" w:hAnsi="Verdana" w:cstheme="majorBidi"/>
      <w:color w:val="1F497D" w:themeColor="text2"/>
      <w:spacing w:val="-10"/>
      <w:kern w:val="28"/>
      <w:sz w:val="56"/>
      <w:szCs w:val="56"/>
    </w:rPr>
  </w:style>
  <w:style w:type="table" w:styleId="TableGrid">
    <w:name w:val="Table Grid"/>
    <w:aliases w:val="Gena,Deloitte,HTG,Tabellengitternetz,Table Grid IDEA,Table 1,Test,TabelEcorys,Imp"/>
    <w:basedOn w:val="TableNormal"/>
    <w:qFormat/>
    <w:rsid w:val="002202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22025B"/>
    <w:pPr>
      <w:spacing w:after="0" w:line="240" w:lineRule="auto"/>
    </w:pPr>
    <w:tblPr>
      <w:tblStyleRowBandSize w:val="1"/>
      <w:tblStyleColBandSize w:val="1"/>
      <w:tblBorders>
        <w:top w:val="single" w:sz="4" w:space="0" w:color="6EB0FF" w:themeColor="accent1" w:themeTint="66"/>
        <w:left w:val="single" w:sz="4" w:space="0" w:color="6EB0FF" w:themeColor="accent1" w:themeTint="66"/>
        <w:bottom w:val="single" w:sz="4" w:space="0" w:color="6EB0FF" w:themeColor="accent1" w:themeTint="66"/>
        <w:right w:val="single" w:sz="4" w:space="0" w:color="6EB0FF" w:themeColor="accent1" w:themeTint="66"/>
        <w:insideH w:val="single" w:sz="4" w:space="0" w:color="6EB0FF" w:themeColor="accent1" w:themeTint="66"/>
        <w:insideV w:val="single" w:sz="4" w:space="0" w:color="6EB0FF" w:themeColor="accent1" w:themeTint="66"/>
      </w:tblBorders>
    </w:tblPr>
    <w:tblStylePr w:type="firstRow">
      <w:rPr>
        <w:b/>
        <w:bCs/>
      </w:rPr>
      <w:tblPr/>
      <w:tcPr>
        <w:tcBorders>
          <w:bottom w:val="single" w:sz="12" w:space="0" w:color="2589FF" w:themeColor="accent1" w:themeTint="99"/>
        </w:tcBorders>
      </w:tcPr>
    </w:tblStylePr>
    <w:tblStylePr w:type="lastRow">
      <w:rPr>
        <w:b/>
        <w:bCs/>
      </w:rPr>
      <w:tblPr/>
      <w:tcPr>
        <w:tcBorders>
          <w:top w:val="double" w:sz="2" w:space="0" w:color="2589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2025B"/>
    <w:pPr>
      <w:spacing w:after="0" w:line="240" w:lineRule="auto"/>
    </w:pPr>
    <w:tblPr>
      <w:tblStyleRowBandSize w:val="1"/>
      <w:tblStyleColBandSize w:val="1"/>
      <w:tblBorders>
        <w:top w:val="single" w:sz="4" w:space="0" w:color="BFC5DF" w:themeColor="accent2" w:themeTint="66"/>
        <w:left w:val="single" w:sz="4" w:space="0" w:color="BFC5DF" w:themeColor="accent2" w:themeTint="66"/>
        <w:bottom w:val="single" w:sz="4" w:space="0" w:color="BFC5DF" w:themeColor="accent2" w:themeTint="66"/>
        <w:right w:val="single" w:sz="4" w:space="0" w:color="BFC5DF" w:themeColor="accent2" w:themeTint="66"/>
        <w:insideH w:val="single" w:sz="4" w:space="0" w:color="BFC5DF" w:themeColor="accent2" w:themeTint="66"/>
        <w:insideV w:val="single" w:sz="4" w:space="0" w:color="BFC5DF" w:themeColor="accent2" w:themeTint="66"/>
      </w:tblBorders>
    </w:tblPr>
    <w:tblStylePr w:type="firstRow">
      <w:rPr>
        <w:b/>
        <w:bCs/>
      </w:rPr>
      <w:tblPr/>
      <w:tcPr>
        <w:tcBorders>
          <w:bottom w:val="single" w:sz="12" w:space="0" w:color="9FA9CF" w:themeColor="accent2" w:themeTint="99"/>
        </w:tcBorders>
      </w:tcPr>
    </w:tblStylePr>
    <w:tblStylePr w:type="lastRow">
      <w:rPr>
        <w:b/>
        <w:bCs/>
      </w:rPr>
      <w:tblPr/>
      <w:tcPr>
        <w:tcBorders>
          <w:top w:val="double" w:sz="2" w:space="0" w:color="9FA9CF" w:themeColor="accent2"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944B03"/>
    <w:pPr>
      <w:spacing w:after="0" w:line="240" w:lineRule="auto"/>
    </w:pPr>
    <w:rPr>
      <w:rFonts w:ascii="Verdana" w:hAnsi="Verdana"/>
      <w:sz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85" w:type="dxa"/>
        <w:left w:w="85" w:type="dxa"/>
        <w:bottom w:w="85" w:type="dxa"/>
        <w:right w:w="85" w:type="dxa"/>
      </w:tblCellMar>
    </w:tblPr>
  </w:style>
  <w:style w:type="paragraph" w:styleId="NoSpacing">
    <w:name w:val="No Spacing"/>
    <w:link w:val="NoSpacingChar"/>
    <w:uiPriority w:val="1"/>
    <w:qFormat/>
    <w:rsid w:val="00A8690A"/>
    <w:pPr>
      <w:spacing w:after="0" w:line="240" w:lineRule="auto"/>
    </w:pPr>
    <w:rPr>
      <w:rFonts w:ascii="Verdana" w:hAnsi="Verdana"/>
      <w:sz w:val="20"/>
    </w:rPr>
  </w:style>
  <w:style w:type="paragraph" w:styleId="BalloonText">
    <w:name w:val="Balloon Text"/>
    <w:basedOn w:val="Normal"/>
    <w:link w:val="BalloonTextChar"/>
    <w:uiPriority w:val="99"/>
    <w:semiHidden/>
    <w:unhideWhenUsed/>
    <w:rsid w:val="00C23DB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3DBE"/>
    <w:rPr>
      <w:rFonts w:ascii="Segoe UI" w:hAnsi="Segoe UI" w:cs="Segoe UI"/>
      <w:sz w:val="18"/>
      <w:szCs w:val="18"/>
    </w:rPr>
  </w:style>
  <w:style w:type="character" w:styleId="Hyperlink">
    <w:name w:val="Hyperlink"/>
    <w:basedOn w:val="DefaultParagraphFont"/>
    <w:uiPriority w:val="99"/>
    <w:unhideWhenUsed/>
    <w:rsid w:val="0044240F"/>
    <w:rPr>
      <w:color w:val="0000FF" w:themeColor="hyperlink"/>
      <w:u w:val="single"/>
    </w:rPr>
  </w:style>
  <w:style w:type="paragraph" w:styleId="ListParagraph">
    <w:name w:val="List Paragraph"/>
    <w:aliases w:val="List paragraph,Bullet EY,List Paragraph1,Gaia List Paragraph,Numbering,ERP-List Paragraph,List Paragraph11,List Paragraph2,Paragraphe de liste 2,Reference list,Normal bullet 2,Numbered List,1st level - Bullet List Paragraph"/>
    <w:basedOn w:val="Normal"/>
    <w:link w:val="ListParagraphChar"/>
    <w:uiPriority w:val="34"/>
    <w:qFormat/>
    <w:rsid w:val="00262E83"/>
    <w:pPr>
      <w:ind w:left="720"/>
      <w:contextualSpacing/>
    </w:pPr>
  </w:style>
  <w:style w:type="character" w:customStyle="1" w:styleId="NoSpacingChar">
    <w:name w:val="No Spacing Char"/>
    <w:basedOn w:val="DefaultParagraphFont"/>
    <w:link w:val="NoSpacing"/>
    <w:uiPriority w:val="1"/>
    <w:rsid w:val="00A158F9"/>
    <w:rPr>
      <w:rFonts w:ascii="Verdana" w:hAnsi="Verdana"/>
      <w:sz w:val="20"/>
    </w:rPr>
  </w:style>
  <w:style w:type="paragraph" w:styleId="Header">
    <w:name w:val="header"/>
    <w:basedOn w:val="Normal"/>
    <w:link w:val="HeaderChar1"/>
    <w:uiPriority w:val="99"/>
    <w:unhideWhenUsed/>
    <w:rsid w:val="00B86B02"/>
    <w:pPr>
      <w:tabs>
        <w:tab w:val="center" w:pos="4513"/>
        <w:tab w:val="right" w:pos="9026"/>
      </w:tabs>
      <w:spacing w:after="0"/>
    </w:pPr>
  </w:style>
  <w:style w:type="character" w:customStyle="1" w:styleId="HeaderChar1">
    <w:name w:val="Header Char1"/>
    <w:basedOn w:val="DefaultParagraphFont"/>
    <w:link w:val="Header"/>
    <w:uiPriority w:val="99"/>
    <w:rsid w:val="00B86B02"/>
    <w:rPr>
      <w:rFonts w:ascii="Verdana" w:hAnsi="Verdana"/>
      <w:sz w:val="20"/>
    </w:rPr>
  </w:style>
  <w:style w:type="paragraph" w:styleId="Footer">
    <w:name w:val="footer"/>
    <w:basedOn w:val="Normal"/>
    <w:link w:val="FooterChar"/>
    <w:uiPriority w:val="99"/>
    <w:unhideWhenUsed/>
    <w:qFormat/>
    <w:rsid w:val="00B86B02"/>
    <w:pPr>
      <w:tabs>
        <w:tab w:val="center" w:pos="4513"/>
        <w:tab w:val="right" w:pos="9026"/>
      </w:tabs>
      <w:spacing w:after="0"/>
    </w:pPr>
  </w:style>
  <w:style w:type="character" w:customStyle="1" w:styleId="FooterChar">
    <w:name w:val="Footer Char"/>
    <w:basedOn w:val="DefaultParagraphFont"/>
    <w:link w:val="Footer"/>
    <w:uiPriority w:val="99"/>
    <w:rsid w:val="00B86B02"/>
    <w:rPr>
      <w:rFonts w:ascii="Verdana" w:hAnsi="Verdana"/>
      <w:sz w:val="20"/>
    </w:rPr>
  </w:style>
  <w:style w:type="paragraph" w:styleId="TOCHeading">
    <w:name w:val="TOC Heading"/>
    <w:basedOn w:val="Heading1"/>
    <w:next w:val="Normal"/>
    <w:uiPriority w:val="39"/>
    <w:unhideWhenUsed/>
    <w:qFormat/>
    <w:rsid w:val="00B86B02"/>
    <w:pPr>
      <w:spacing w:before="240" w:after="0"/>
      <w:jc w:val="left"/>
      <w:outlineLvl w:val="9"/>
    </w:pPr>
    <w:rPr>
      <w:rFonts w:asciiTheme="majorHAnsi" w:hAnsiTheme="majorHAnsi"/>
      <w:b w:val="0"/>
      <w:color w:val="00326E" w:themeColor="accent1" w:themeShade="BF"/>
      <w:sz w:val="32"/>
      <w:lang w:val="en-US"/>
    </w:rPr>
  </w:style>
  <w:style w:type="paragraph" w:styleId="TOC1">
    <w:name w:val="toc 1"/>
    <w:basedOn w:val="Normal"/>
    <w:next w:val="Normal"/>
    <w:autoRedefine/>
    <w:uiPriority w:val="39"/>
    <w:unhideWhenUsed/>
    <w:rsid w:val="0059192D"/>
    <w:pPr>
      <w:tabs>
        <w:tab w:val="left" w:pos="567"/>
        <w:tab w:val="right" w:leader="dot" w:pos="9628"/>
      </w:tabs>
      <w:spacing w:after="100"/>
    </w:pPr>
  </w:style>
  <w:style w:type="paragraph" w:styleId="TOC2">
    <w:name w:val="toc 2"/>
    <w:basedOn w:val="Normal"/>
    <w:next w:val="Normal"/>
    <w:autoRedefine/>
    <w:uiPriority w:val="39"/>
    <w:unhideWhenUsed/>
    <w:rsid w:val="00F76759"/>
    <w:pPr>
      <w:tabs>
        <w:tab w:val="left" w:pos="567"/>
        <w:tab w:val="right" w:leader="dot" w:pos="9628"/>
      </w:tabs>
      <w:spacing w:after="100"/>
    </w:pPr>
  </w:style>
  <w:style w:type="paragraph" w:styleId="Caption">
    <w:name w:val="caption"/>
    <w:aliases w:val="Table caption,paveikslas,Paveikslo pavadinimas,Char Char,Char Char Char,Caption1 Char Char Char Char Char Char Char Char Tegn Tegn Tegn Tegn Tegn,Caption1 Char Char Char Char Char Char Char Char Tegn Tegn Tegn,Tabelko, Char Char Char,c"/>
    <w:basedOn w:val="Normal"/>
    <w:next w:val="Normal"/>
    <w:link w:val="CaptionChar"/>
    <w:uiPriority w:val="35"/>
    <w:unhideWhenUsed/>
    <w:qFormat/>
    <w:rsid w:val="008620F5"/>
    <w:pPr>
      <w:jc w:val="center"/>
    </w:pPr>
    <w:rPr>
      <w:i/>
      <w:iCs/>
      <w:color w:val="1F497D" w:themeColor="text2"/>
      <w:sz w:val="16"/>
      <w:szCs w:val="18"/>
    </w:rPr>
  </w:style>
  <w:style w:type="paragraph" w:styleId="TOC3">
    <w:name w:val="toc 3"/>
    <w:basedOn w:val="Normal"/>
    <w:next w:val="Normal"/>
    <w:autoRedefine/>
    <w:uiPriority w:val="39"/>
    <w:unhideWhenUsed/>
    <w:rsid w:val="00D26278"/>
    <w:pPr>
      <w:spacing w:after="100"/>
      <w:ind w:left="400"/>
    </w:pPr>
  </w:style>
  <w:style w:type="character" w:customStyle="1" w:styleId="Heading4Char">
    <w:name w:val="Heading 4 Char"/>
    <w:basedOn w:val="DefaultParagraphFont"/>
    <w:link w:val="Heading4"/>
    <w:uiPriority w:val="9"/>
    <w:rsid w:val="002029FA"/>
    <w:rPr>
      <w:rFonts w:ascii="Arial" w:eastAsiaTheme="majorEastAsia" w:hAnsi="Arial" w:cstheme="majorBidi"/>
      <w:bCs/>
      <w:i/>
      <w:iCs/>
      <w:color w:val="006FB4" w:themeColor="accent3"/>
      <w:sz w:val="24"/>
      <w:szCs w:val="28"/>
    </w:rPr>
  </w:style>
  <w:style w:type="paragraph" w:styleId="FootnoteText">
    <w:name w:val="footnote text"/>
    <w:aliases w:val="Char1,Footnote Text Char Char Char Char,Footnote Text Char Char,Footnote Text Char Char Char Char Char,Footnote Text Char Char Char Char Char Char Char Char,Footnote Text Char Char Char,Footnote Text Char1,Footnote Text Char Char1,footnot"/>
    <w:basedOn w:val="Normal"/>
    <w:link w:val="FootnoteTextChar"/>
    <w:uiPriority w:val="99"/>
    <w:unhideWhenUsed/>
    <w:qFormat/>
    <w:rsid w:val="00E96A41"/>
    <w:pPr>
      <w:spacing w:after="0"/>
    </w:pPr>
    <w:rPr>
      <w:szCs w:val="20"/>
    </w:rPr>
  </w:style>
  <w:style w:type="character" w:customStyle="1" w:styleId="FootnoteTextChar">
    <w:name w:val="Footnote Text Char"/>
    <w:aliases w:val="Char1 Char,Footnote Text Char Char Char Char Char1,Footnote Text Char Char Char1,Footnote Text Char Char Char Char Char Char,Footnote Text Char Char Char Char Char Char Char Char Char,Footnote Text Char Char Char Char1,footnot Char"/>
    <w:basedOn w:val="DefaultParagraphFont"/>
    <w:link w:val="FootnoteText"/>
    <w:uiPriority w:val="99"/>
    <w:qFormat/>
    <w:rsid w:val="00E96A41"/>
    <w:rPr>
      <w:rFonts w:ascii="Verdana" w:hAnsi="Verdana"/>
      <w:sz w:val="20"/>
      <w:szCs w:val="20"/>
    </w:rPr>
  </w:style>
  <w:style w:type="character" w:styleId="FootnoteReference">
    <w:name w:val="footnote reference"/>
    <w:aliases w:val="Footnote symbol,Footnote reference number,Times 10 Point,Exposant 3 Point,EN Footnote Reference,note TESI, BVI fnr,Voetnootverwijzing,BVI fnr,Footnote Reference Superscript,Odwołanie przypisu,*UKCES Footnote Reference,number,Nota,fr"/>
    <w:basedOn w:val="DefaultParagraphFont"/>
    <w:link w:val="FootnoteReferenceCharCarCharCharCarCharCarCharCarCharCarCharCharCarCarCharCharCharCharCharCarCharCarCharCharCarCharCar"/>
    <w:uiPriority w:val="99"/>
    <w:unhideWhenUsed/>
    <w:qFormat/>
    <w:rsid w:val="00E96A41"/>
    <w:rPr>
      <w:vertAlign w:val="superscript"/>
    </w:rPr>
  </w:style>
  <w:style w:type="character" w:styleId="CommentReference">
    <w:name w:val="annotation reference"/>
    <w:basedOn w:val="DefaultParagraphFont"/>
    <w:uiPriority w:val="99"/>
    <w:unhideWhenUsed/>
    <w:rsid w:val="0011473A"/>
    <w:rPr>
      <w:sz w:val="16"/>
      <w:szCs w:val="16"/>
    </w:rPr>
  </w:style>
  <w:style w:type="paragraph" w:styleId="CommentText">
    <w:name w:val="annotation text"/>
    <w:basedOn w:val="Normal"/>
    <w:link w:val="CommentTextChar"/>
    <w:uiPriority w:val="99"/>
    <w:unhideWhenUsed/>
    <w:rsid w:val="0011473A"/>
    <w:pPr>
      <w:jc w:val="left"/>
    </w:pPr>
    <w:rPr>
      <w:rFonts w:asciiTheme="minorHAnsi" w:hAnsiTheme="minorHAnsi"/>
      <w:szCs w:val="20"/>
    </w:rPr>
  </w:style>
  <w:style w:type="character" w:customStyle="1" w:styleId="CommentTextChar">
    <w:name w:val="Comment Text Char"/>
    <w:basedOn w:val="DefaultParagraphFont"/>
    <w:link w:val="CommentText"/>
    <w:uiPriority w:val="99"/>
    <w:rsid w:val="0011473A"/>
    <w:rPr>
      <w:sz w:val="20"/>
      <w:szCs w:val="20"/>
    </w:rPr>
  </w:style>
  <w:style w:type="paragraph" w:styleId="CommentSubject">
    <w:name w:val="annotation subject"/>
    <w:basedOn w:val="CommentText"/>
    <w:next w:val="CommentText"/>
    <w:link w:val="CommentSubjectChar"/>
    <w:uiPriority w:val="99"/>
    <w:semiHidden/>
    <w:unhideWhenUsed/>
    <w:rsid w:val="00B45498"/>
    <w:pPr>
      <w:spacing w:after="240"/>
      <w:jc w:val="both"/>
    </w:pPr>
    <w:rPr>
      <w:rFonts w:ascii="Verdana" w:hAnsi="Verdana"/>
      <w:b/>
      <w:bCs/>
    </w:rPr>
  </w:style>
  <w:style w:type="character" w:customStyle="1" w:styleId="CommentSubjectChar">
    <w:name w:val="Comment Subject Char"/>
    <w:basedOn w:val="CommentTextChar"/>
    <w:link w:val="CommentSubject"/>
    <w:uiPriority w:val="99"/>
    <w:semiHidden/>
    <w:rsid w:val="00B45498"/>
    <w:rPr>
      <w:rFonts w:ascii="Verdana" w:hAnsi="Verdana"/>
      <w:b/>
      <w:bCs/>
      <w:sz w:val="20"/>
      <w:szCs w:val="20"/>
    </w:rPr>
  </w:style>
  <w:style w:type="paragraph" w:styleId="NormalWeb">
    <w:name w:val="Normal (Web)"/>
    <w:basedOn w:val="Normal"/>
    <w:uiPriority w:val="99"/>
    <w:unhideWhenUsed/>
    <w:rsid w:val="00412EC6"/>
    <w:rPr>
      <w:rFonts w:ascii="Times New Roman" w:hAnsi="Times New Roman" w:cs="Times New Roman"/>
      <w:sz w:val="24"/>
      <w:szCs w:val="24"/>
    </w:rPr>
  </w:style>
  <w:style w:type="paragraph" w:customStyle="1" w:styleId="Bullet-points">
    <w:name w:val="Bullet-points"/>
    <w:basedOn w:val="Normal"/>
    <w:link w:val="Bullet-pointsChar"/>
    <w:qFormat/>
    <w:rsid w:val="00855BEC"/>
    <w:pPr>
      <w:numPr>
        <w:numId w:val="1"/>
      </w:numPr>
      <w:spacing w:after="0"/>
    </w:pPr>
  </w:style>
  <w:style w:type="character" w:customStyle="1" w:styleId="Bullet-pointsChar">
    <w:name w:val="Bullet-points Char"/>
    <w:basedOn w:val="DefaultParagraphFont"/>
    <w:link w:val="Bullet-points"/>
    <w:rsid w:val="00855BEC"/>
    <w:rPr>
      <w:rFonts w:ascii="Arial" w:hAnsi="Arial"/>
    </w:rPr>
  </w:style>
  <w:style w:type="paragraph" w:styleId="Revision">
    <w:name w:val="Revision"/>
    <w:hidden/>
    <w:uiPriority w:val="99"/>
    <w:semiHidden/>
    <w:rsid w:val="000F07F7"/>
    <w:pPr>
      <w:spacing w:after="0" w:line="240" w:lineRule="auto"/>
    </w:pPr>
    <w:rPr>
      <w:rFonts w:ascii="Verdana" w:hAnsi="Verdana"/>
      <w:sz w:val="20"/>
    </w:rPr>
  </w:style>
  <w:style w:type="paragraph" w:customStyle="1" w:styleId="gmail-bullet-points">
    <w:name w:val="gmail-bullet-points"/>
    <w:basedOn w:val="Normal"/>
    <w:rsid w:val="00F65A92"/>
    <w:pPr>
      <w:spacing w:before="100" w:beforeAutospacing="1" w:after="100" w:afterAutospacing="1"/>
      <w:jc w:val="left"/>
    </w:pPr>
    <w:rPr>
      <w:rFonts w:ascii="Times New Roman" w:hAnsi="Times New Roman" w:cs="Times New Roman"/>
      <w:sz w:val="24"/>
      <w:szCs w:val="24"/>
      <w:lang w:eastAsia="en-GB"/>
    </w:rPr>
  </w:style>
  <w:style w:type="table" w:styleId="GridTable4-Accent2">
    <w:name w:val="Grid Table 4 Accent 2"/>
    <w:basedOn w:val="TableNormal"/>
    <w:uiPriority w:val="49"/>
    <w:rsid w:val="00636092"/>
    <w:pPr>
      <w:spacing w:after="0" w:line="240" w:lineRule="auto"/>
    </w:pPr>
    <w:rPr>
      <w:lang w:val="de-DE"/>
    </w:rPr>
    <w:tblPr>
      <w:tblStyleRowBandSize w:val="1"/>
      <w:tblStyleColBandSize w:val="1"/>
      <w:tblBorders>
        <w:top w:val="single" w:sz="4" w:space="0" w:color="9FA9CF" w:themeColor="accent2" w:themeTint="99"/>
        <w:left w:val="single" w:sz="4" w:space="0" w:color="9FA9CF" w:themeColor="accent2" w:themeTint="99"/>
        <w:bottom w:val="single" w:sz="4" w:space="0" w:color="9FA9CF" w:themeColor="accent2" w:themeTint="99"/>
        <w:right w:val="single" w:sz="4" w:space="0" w:color="9FA9CF" w:themeColor="accent2" w:themeTint="99"/>
        <w:insideH w:val="single" w:sz="4" w:space="0" w:color="9FA9CF" w:themeColor="accent2" w:themeTint="99"/>
        <w:insideV w:val="single" w:sz="4" w:space="0" w:color="9FA9CF" w:themeColor="accent2" w:themeTint="99"/>
      </w:tblBorders>
    </w:tblPr>
    <w:tblStylePr w:type="firstRow">
      <w:rPr>
        <w:b/>
        <w:bCs/>
        <w:color w:val="FFFFFF" w:themeColor="background1"/>
      </w:rPr>
      <w:tblPr/>
      <w:tcPr>
        <w:tcBorders>
          <w:top w:val="single" w:sz="4" w:space="0" w:color="5F70AF" w:themeColor="accent2"/>
          <w:left w:val="single" w:sz="4" w:space="0" w:color="5F70AF" w:themeColor="accent2"/>
          <w:bottom w:val="single" w:sz="4" w:space="0" w:color="5F70AF" w:themeColor="accent2"/>
          <w:right w:val="single" w:sz="4" w:space="0" w:color="5F70AF" w:themeColor="accent2"/>
          <w:insideH w:val="nil"/>
          <w:insideV w:val="nil"/>
        </w:tcBorders>
        <w:shd w:val="clear" w:color="auto" w:fill="5F70AF" w:themeFill="accent2"/>
      </w:tcPr>
    </w:tblStylePr>
    <w:tblStylePr w:type="lastRow">
      <w:rPr>
        <w:b/>
        <w:bCs/>
      </w:rPr>
      <w:tblPr/>
      <w:tcPr>
        <w:tcBorders>
          <w:top w:val="double" w:sz="4" w:space="0" w:color="5F70AF" w:themeColor="accent2"/>
        </w:tcBorders>
      </w:tcPr>
    </w:tblStylePr>
    <w:tblStylePr w:type="firstCol">
      <w:rPr>
        <w:b/>
        <w:bCs/>
      </w:rPr>
    </w:tblStylePr>
    <w:tblStylePr w:type="lastCol">
      <w:rPr>
        <w:b/>
        <w:bCs/>
      </w:rPr>
    </w:tblStylePr>
    <w:tblStylePr w:type="band1Vert">
      <w:tblPr/>
      <w:tcPr>
        <w:shd w:val="clear" w:color="auto" w:fill="DFE2EF" w:themeFill="accent2" w:themeFillTint="33"/>
      </w:tcPr>
    </w:tblStylePr>
    <w:tblStylePr w:type="band1Horz">
      <w:tblPr/>
      <w:tcPr>
        <w:shd w:val="clear" w:color="auto" w:fill="DFE2EF" w:themeFill="accent2" w:themeFillTint="33"/>
      </w:tcPr>
    </w:tblStylePr>
  </w:style>
  <w:style w:type="character" w:customStyle="1" w:styleId="apple-converted-space">
    <w:name w:val="apple-converted-space"/>
    <w:basedOn w:val="DefaultParagraphFont"/>
    <w:rsid w:val="007D3185"/>
  </w:style>
  <w:style w:type="character" w:styleId="Strong">
    <w:name w:val="Strong"/>
    <w:basedOn w:val="DefaultParagraphFont"/>
    <w:uiPriority w:val="22"/>
    <w:qFormat/>
    <w:rsid w:val="007D3185"/>
    <w:rPr>
      <w:b/>
      <w:bCs/>
    </w:rPr>
  </w:style>
  <w:style w:type="character" w:customStyle="1" w:styleId="ListParagraphChar">
    <w:name w:val="List Paragraph Char"/>
    <w:aliases w:val="List paragraph Char,Bullet EY Char,List Paragraph1 Char,Gaia List Paragraph Char,Numbering Char,ERP-List Paragraph Char,List Paragraph11 Char,List Paragraph2 Char,Paragraphe de liste 2 Char,Reference list Char,Normal bullet 2 Char"/>
    <w:basedOn w:val="DefaultParagraphFont"/>
    <w:link w:val="ListParagraph"/>
    <w:uiPriority w:val="34"/>
    <w:qFormat/>
    <w:locked/>
    <w:rsid w:val="006C6D51"/>
    <w:rPr>
      <w:rFonts w:ascii="Verdana" w:hAnsi="Verdana"/>
      <w:sz w:val="20"/>
    </w:rPr>
  </w:style>
  <w:style w:type="character" w:customStyle="1" w:styleId="footnotereference0">
    <w:name w:val="footnotereference"/>
    <w:basedOn w:val="DefaultParagraphFont"/>
    <w:rsid w:val="007C1412"/>
  </w:style>
  <w:style w:type="character" w:customStyle="1" w:styleId="CaptionChar">
    <w:name w:val="Caption Char"/>
    <w:aliases w:val="Table caption Char,paveikslas Char,Paveikslo pavadinimas Char,Char Char Char1,Char Char Char Char,Caption1 Char Char Char Char Char Char Char Char Tegn Tegn Tegn Tegn Tegn Char,Tabelko Char, Char Char Char Char,c Char"/>
    <w:link w:val="Caption"/>
    <w:uiPriority w:val="35"/>
    <w:rsid w:val="002C5EA0"/>
    <w:rPr>
      <w:rFonts w:ascii="Verdana" w:hAnsi="Verdana"/>
      <w:i/>
      <w:iCs/>
      <w:color w:val="1F497D" w:themeColor="text2"/>
      <w:sz w:val="16"/>
      <w:szCs w:val="18"/>
    </w:rPr>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aliases w:val="Footnotes refss Car Char Car,callout Car Car Char Char Car,Footnotes refss Car1"/>
    <w:basedOn w:val="Normal"/>
    <w:link w:val="FootnoteReference"/>
    <w:uiPriority w:val="99"/>
    <w:rsid w:val="002C5EA0"/>
    <w:pPr>
      <w:spacing w:line="240" w:lineRule="exact"/>
      <w:jc w:val="left"/>
    </w:pPr>
    <w:rPr>
      <w:rFonts w:asciiTheme="minorHAnsi" w:hAnsiTheme="minorHAnsi"/>
      <w:vertAlign w:val="superscript"/>
    </w:rPr>
  </w:style>
  <w:style w:type="character" w:customStyle="1" w:styleId="HeaderChar">
    <w:name w:val="Header Char"/>
    <w:basedOn w:val="DefaultParagraphFont"/>
    <w:link w:val="Header1"/>
    <w:uiPriority w:val="99"/>
    <w:rsid w:val="003178DA"/>
    <w:rPr>
      <w:rFonts w:ascii="Century Gothic" w:eastAsia="Calibri" w:hAnsi="Century Gothic" w:cs="Times New Roman"/>
      <w:sz w:val="20"/>
      <w:szCs w:val="20"/>
      <w:lang w:val="lt-LT" w:eastAsia="en-GB"/>
    </w:rPr>
  </w:style>
  <w:style w:type="paragraph" w:customStyle="1" w:styleId="Header1">
    <w:name w:val="Header1"/>
    <w:basedOn w:val="Normal"/>
    <w:next w:val="Header"/>
    <w:link w:val="HeaderChar"/>
    <w:uiPriority w:val="99"/>
    <w:unhideWhenUsed/>
    <w:rsid w:val="003178DA"/>
    <w:pPr>
      <w:tabs>
        <w:tab w:val="center" w:pos="4513"/>
        <w:tab w:val="right" w:pos="9026"/>
      </w:tabs>
      <w:spacing w:after="0"/>
      <w:jc w:val="left"/>
    </w:pPr>
    <w:rPr>
      <w:rFonts w:ascii="Century Gothic" w:eastAsia="Calibri" w:hAnsi="Century Gothic" w:cs="Times New Roman"/>
      <w:szCs w:val="20"/>
      <w:lang w:val="lt-LT" w:eastAsia="en-GB"/>
    </w:rPr>
  </w:style>
  <w:style w:type="numbering" w:customStyle="1" w:styleId="ICBulletList">
    <w:name w:val="ICBulletList"/>
    <w:uiPriority w:val="99"/>
    <w:locked/>
    <w:rsid w:val="003178DA"/>
    <w:pPr>
      <w:numPr>
        <w:numId w:val="4"/>
      </w:numPr>
    </w:pPr>
  </w:style>
  <w:style w:type="numbering" w:customStyle="1" w:styleId="NumbLstAnnex">
    <w:name w:val="NumbLstAnnex"/>
    <w:uiPriority w:val="99"/>
    <w:rsid w:val="003178DA"/>
    <w:pPr>
      <w:numPr>
        <w:numId w:val="9"/>
      </w:numPr>
    </w:pPr>
  </w:style>
  <w:style w:type="paragraph" w:customStyle="1" w:styleId="h4">
    <w:name w:val="h4"/>
    <w:basedOn w:val="Normal"/>
    <w:rsid w:val="002C5EA0"/>
    <w:pPr>
      <w:keepNext/>
      <w:keepLines/>
      <w:numPr>
        <w:ilvl w:val="3"/>
        <w:numId w:val="2"/>
      </w:numPr>
      <w:spacing w:before="200" w:after="0"/>
      <w:outlineLvl w:val="1"/>
    </w:pPr>
    <w:rPr>
      <w:rFonts w:ascii="Century Gothic" w:eastAsiaTheme="majorEastAsia" w:hAnsi="Century Gothic" w:cstheme="majorBidi"/>
      <w:b/>
      <w:bCs/>
      <w:i/>
      <w:color w:val="1F497D" w:themeColor="text2"/>
      <w:sz w:val="26"/>
      <w:szCs w:val="26"/>
    </w:rPr>
  </w:style>
  <w:style w:type="numbering" w:customStyle="1" w:styleId="SQWProposalNumbering111">
    <w:name w:val="SQW Proposal Numbering111"/>
    <w:basedOn w:val="NoList"/>
    <w:uiPriority w:val="99"/>
    <w:rsid w:val="002C5EA0"/>
    <w:pPr>
      <w:numPr>
        <w:numId w:val="10"/>
      </w:numPr>
    </w:pPr>
  </w:style>
  <w:style w:type="numbering" w:customStyle="1" w:styleId="NumbLstAnnex1">
    <w:name w:val="NumbLstAnnex1"/>
    <w:uiPriority w:val="99"/>
    <w:rsid w:val="002C5EA0"/>
    <w:pPr>
      <w:numPr>
        <w:numId w:val="11"/>
      </w:numPr>
    </w:pPr>
  </w:style>
  <w:style w:type="paragraph" w:styleId="ListBullet">
    <w:name w:val="List Bullet"/>
    <w:aliases w:val=" Char Char1 Char1 Diagrama Char Diagrama Märk Diagrama,Char Char1 Char Diagrama Char Diagrama Märk Diagrama, Char Char1 Char Char Diagrama Char Diagrama Märk Diagrama"/>
    <w:basedOn w:val="Normal"/>
    <w:uiPriority w:val="99"/>
    <w:unhideWhenUsed/>
    <w:rsid w:val="00CF0B6D"/>
    <w:pPr>
      <w:numPr>
        <w:numId w:val="3"/>
      </w:numPr>
      <w:spacing w:after="0"/>
      <w:contextualSpacing/>
    </w:pPr>
    <w:rPr>
      <w:rFonts w:ascii="Century Gothic" w:eastAsia="Calibri" w:hAnsi="Century Gothic" w:cs="Times New Roman"/>
      <w:szCs w:val="20"/>
      <w:lang w:eastAsia="en-GB"/>
    </w:rPr>
  </w:style>
  <w:style w:type="table" w:customStyle="1" w:styleId="Imp1">
    <w:name w:val="Imp1"/>
    <w:basedOn w:val="TableNormal"/>
    <w:next w:val="TableGrid"/>
    <w:uiPriority w:val="39"/>
    <w:qFormat/>
    <w:rsid w:val="00CF0B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3178DA"/>
    <w:pPr>
      <w:spacing w:after="0" w:line="240" w:lineRule="auto"/>
    </w:pPr>
    <w:rPr>
      <w:rFonts w:eastAsiaTheme="minorEastAsia"/>
      <w:lang w:val="en-AU" w:eastAsia="en-AU"/>
    </w:rPr>
    <w:tblPr>
      <w:tblStyleRowBandSize w:val="1"/>
      <w:tblStyleColBandSize w:val="1"/>
      <w:tblBorders>
        <w:top w:val="single" w:sz="4" w:space="0" w:color="2589FF" w:themeColor="accent1" w:themeTint="99"/>
        <w:left w:val="single" w:sz="4" w:space="0" w:color="2589FF" w:themeColor="accent1" w:themeTint="99"/>
        <w:bottom w:val="single" w:sz="4" w:space="0" w:color="2589FF" w:themeColor="accent1" w:themeTint="99"/>
        <w:right w:val="single" w:sz="4" w:space="0" w:color="2589FF" w:themeColor="accent1" w:themeTint="99"/>
        <w:insideH w:val="single" w:sz="4" w:space="0" w:color="2589FF" w:themeColor="accent1" w:themeTint="99"/>
        <w:insideV w:val="single" w:sz="4" w:space="0" w:color="2589FF" w:themeColor="accent1" w:themeTint="99"/>
      </w:tblBorders>
    </w:tblPr>
    <w:tblStylePr w:type="firstRow">
      <w:rPr>
        <w:b/>
        <w:bCs/>
        <w:color w:val="FFFFFF" w:themeColor="background1"/>
      </w:rPr>
      <w:tblPr/>
      <w:tcPr>
        <w:tcBorders>
          <w:top w:val="single" w:sz="4" w:space="0" w:color="004494" w:themeColor="accent1"/>
          <w:left w:val="single" w:sz="4" w:space="0" w:color="004494" w:themeColor="accent1"/>
          <w:bottom w:val="single" w:sz="4" w:space="0" w:color="004494" w:themeColor="accent1"/>
          <w:right w:val="single" w:sz="4" w:space="0" w:color="004494" w:themeColor="accent1"/>
          <w:insideH w:val="nil"/>
          <w:insideV w:val="nil"/>
        </w:tcBorders>
        <w:shd w:val="clear" w:color="auto" w:fill="004494" w:themeFill="accent1"/>
      </w:tcPr>
    </w:tblStylePr>
    <w:tblStylePr w:type="lastRow">
      <w:rPr>
        <w:b/>
        <w:bCs/>
      </w:rPr>
      <w:tblPr/>
      <w:tcPr>
        <w:tcBorders>
          <w:top w:val="double" w:sz="4" w:space="0" w:color="004494" w:themeColor="accent1"/>
        </w:tcBorders>
      </w:tcPr>
    </w:tblStylePr>
    <w:tblStylePr w:type="firstCol">
      <w:rPr>
        <w:b/>
        <w:bCs/>
      </w:rPr>
    </w:tblStylePr>
    <w:tblStylePr w:type="lastCol">
      <w:rPr>
        <w:b/>
        <w:bCs/>
      </w:rPr>
    </w:tblStylePr>
    <w:tblStylePr w:type="band1Vert">
      <w:tblPr/>
      <w:tcPr>
        <w:shd w:val="clear" w:color="auto" w:fill="B6D7FF" w:themeFill="accent1" w:themeFillTint="33"/>
      </w:tcPr>
    </w:tblStylePr>
    <w:tblStylePr w:type="band1Horz">
      <w:tblPr/>
      <w:tcPr>
        <w:shd w:val="clear" w:color="auto" w:fill="B6D7FF" w:themeFill="accent1" w:themeFillTint="33"/>
      </w:tcPr>
    </w:tblStylePr>
  </w:style>
  <w:style w:type="paragraph" w:customStyle="1" w:styleId="Tabletext">
    <w:name w:val="Table text"/>
    <w:basedOn w:val="Normal"/>
    <w:link w:val="TabletextChar"/>
    <w:qFormat/>
    <w:rsid w:val="00DC308D"/>
    <w:pPr>
      <w:spacing w:after="0"/>
    </w:pPr>
    <w:rPr>
      <w:rFonts w:ascii="Century Gothic" w:eastAsia="Calibri" w:hAnsi="Century Gothic" w:cs="Times New Roman"/>
      <w:sz w:val="18"/>
      <w:szCs w:val="20"/>
      <w:lang w:eastAsia="lt-LT"/>
    </w:rPr>
  </w:style>
  <w:style w:type="character" w:customStyle="1" w:styleId="TabletextChar">
    <w:name w:val="Table text Char"/>
    <w:basedOn w:val="DefaultParagraphFont"/>
    <w:link w:val="Tabletext"/>
    <w:rsid w:val="00DC308D"/>
    <w:rPr>
      <w:rFonts w:ascii="Century Gothic" w:eastAsia="Calibri" w:hAnsi="Century Gothic" w:cs="Times New Roman"/>
      <w:sz w:val="18"/>
      <w:szCs w:val="20"/>
      <w:lang w:eastAsia="lt-LT"/>
    </w:rPr>
  </w:style>
  <w:style w:type="paragraph" w:customStyle="1" w:styleId="h2">
    <w:name w:val="h2"/>
    <w:basedOn w:val="Normal"/>
    <w:link w:val="h2Char"/>
    <w:rsid w:val="00DC308D"/>
    <w:pPr>
      <w:keepNext/>
      <w:keepLines/>
      <w:spacing w:before="200" w:after="0"/>
      <w:ind w:left="858" w:hanging="432"/>
      <w:outlineLvl w:val="1"/>
    </w:pPr>
    <w:rPr>
      <w:rFonts w:ascii="Century Gothic" w:eastAsiaTheme="majorEastAsia" w:hAnsi="Century Gothic" w:cstheme="majorBidi"/>
      <w:b/>
      <w:bCs/>
      <w:color w:val="1F497D" w:themeColor="text2"/>
      <w:sz w:val="26"/>
      <w:szCs w:val="26"/>
    </w:rPr>
  </w:style>
  <w:style w:type="paragraph" w:customStyle="1" w:styleId="h3">
    <w:name w:val="h3"/>
    <w:basedOn w:val="Normal"/>
    <w:link w:val="h3Char"/>
    <w:rsid w:val="00DC308D"/>
    <w:pPr>
      <w:keepNext/>
      <w:keepLines/>
      <w:spacing w:before="200" w:after="0"/>
      <w:ind w:left="2184" w:hanging="1191"/>
      <w:outlineLvl w:val="1"/>
    </w:pPr>
    <w:rPr>
      <w:rFonts w:ascii="Century Gothic" w:eastAsiaTheme="majorEastAsia" w:hAnsi="Century Gothic" w:cstheme="majorBidi"/>
      <w:b/>
      <w:bCs/>
      <w:i/>
      <w:color w:val="1F497D" w:themeColor="text2"/>
      <w:sz w:val="26"/>
      <w:szCs w:val="26"/>
    </w:rPr>
  </w:style>
  <w:style w:type="paragraph" w:customStyle="1" w:styleId="h12">
    <w:name w:val="h1.2"/>
    <w:basedOn w:val="Normal"/>
    <w:rsid w:val="00DC308D"/>
    <w:pPr>
      <w:keepNext/>
      <w:keepLines/>
      <w:spacing w:before="200" w:after="0"/>
      <w:ind w:left="360" w:hanging="360"/>
      <w:outlineLvl w:val="1"/>
    </w:pPr>
    <w:rPr>
      <w:rFonts w:ascii="Century Gothic" w:eastAsiaTheme="majorEastAsia" w:hAnsi="Century Gothic" w:cstheme="majorBidi"/>
      <w:b/>
      <w:bCs/>
      <w:color w:val="1F497D" w:themeColor="text2"/>
      <w:sz w:val="26"/>
      <w:szCs w:val="26"/>
    </w:rPr>
  </w:style>
  <w:style w:type="character" w:customStyle="1" w:styleId="h3Char">
    <w:name w:val="h3 Char"/>
    <w:basedOn w:val="DefaultParagraphFont"/>
    <w:link w:val="h3"/>
    <w:rsid w:val="00DC308D"/>
    <w:rPr>
      <w:rFonts w:ascii="Century Gothic" w:eastAsiaTheme="majorEastAsia" w:hAnsi="Century Gothic" w:cstheme="majorBidi"/>
      <w:b/>
      <w:bCs/>
      <w:i/>
      <w:color w:val="1F497D" w:themeColor="text2"/>
      <w:sz w:val="26"/>
      <w:szCs w:val="26"/>
    </w:rPr>
  </w:style>
  <w:style w:type="character" w:customStyle="1" w:styleId="1stbulletCar">
    <w:name w:val="1st bullet Car"/>
    <w:basedOn w:val="DefaultParagraphFont"/>
    <w:link w:val="1stbullet"/>
    <w:locked/>
    <w:rsid w:val="00DC308D"/>
    <w:rPr>
      <w:rFonts w:ascii="Calibri Light" w:hAnsi="Calibri Light" w:cs="Open Sans Light"/>
      <w:color w:val="000000" w:themeColor="text1"/>
    </w:rPr>
  </w:style>
  <w:style w:type="paragraph" w:customStyle="1" w:styleId="1stbullet">
    <w:name w:val="1st bullet"/>
    <w:basedOn w:val="ListParagraph"/>
    <w:link w:val="1stbulletCar"/>
    <w:rsid w:val="00DC308D"/>
    <w:pPr>
      <w:numPr>
        <w:numId w:val="5"/>
      </w:numPr>
      <w:tabs>
        <w:tab w:val="center" w:pos="4419"/>
        <w:tab w:val="right" w:pos="8838"/>
      </w:tabs>
      <w:spacing w:after="0"/>
      <w:contextualSpacing w:val="0"/>
    </w:pPr>
    <w:rPr>
      <w:rFonts w:ascii="Calibri Light" w:hAnsi="Calibri Light" w:cs="Open Sans Light"/>
      <w:color w:val="000000" w:themeColor="text1"/>
    </w:rPr>
  </w:style>
  <w:style w:type="numbering" w:customStyle="1" w:styleId="SQWProposalNumbering1">
    <w:name w:val="SQW Proposal Numbering1"/>
    <w:basedOn w:val="NoList"/>
    <w:uiPriority w:val="99"/>
    <w:rsid w:val="00DC308D"/>
    <w:pPr>
      <w:numPr>
        <w:numId w:val="6"/>
      </w:numPr>
    </w:pPr>
  </w:style>
  <w:style w:type="paragraph" w:customStyle="1" w:styleId="Mainbodytext">
    <w:name w:val="Main body text"/>
    <w:basedOn w:val="Normal"/>
    <w:link w:val="MainbodytextChar"/>
    <w:qFormat/>
    <w:rsid w:val="00FA44A6"/>
    <w:pPr>
      <w:spacing w:before="120"/>
    </w:pPr>
    <w:rPr>
      <w:rFonts w:eastAsiaTheme="minorEastAsia"/>
      <w:lang w:eastAsia="en-AU"/>
    </w:rPr>
  </w:style>
  <w:style w:type="character" w:customStyle="1" w:styleId="MainbodytextChar">
    <w:name w:val="Main body text Char"/>
    <w:link w:val="Mainbodytext"/>
    <w:locked/>
    <w:rsid w:val="00FA44A6"/>
    <w:rPr>
      <w:rFonts w:ascii="Arial" w:eastAsiaTheme="minorEastAsia" w:hAnsi="Arial"/>
      <w:lang w:eastAsia="en-AU"/>
    </w:rPr>
  </w:style>
  <w:style w:type="paragraph" w:customStyle="1" w:styleId="Default">
    <w:name w:val="Default"/>
    <w:rsid w:val="00DC308D"/>
    <w:pPr>
      <w:autoSpaceDE w:val="0"/>
      <w:autoSpaceDN w:val="0"/>
      <w:adjustRightInd w:val="0"/>
      <w:spacing w:after="0" w:line="240" w:lineRule="auto"/>
    </w:pPr>
    <w:rPr>
      <w:rFonts w:ascii="Arial" w:hAnsi="Arial" w:cs="Arial"/>
      <w:color w:val="000000"/>
      <w:sz w:val="24"/>
      <w:szCs w:val="24"/>
    </w:rPr>
  </w:style>
  <w:style w:type="paragraph" w:customStyle="1" w:styleId="Notes">
    <w:name w:val="Notes"/>
    <w:basedOn w:val="Caption"/>
    <w:link w:val="NotesChar"/>
    <w:qFormat/>
    <w:rsid w:val="00DC308D"/>
    <w:pPr>
      <w:keepNext/>
      <w:spacing w:after="0"/>
      <w:jc w:val="both"/>
    </w:pPr>
    <w:rPr>
      <w:rFonts w:ascii="Century Gothic" w:eastAsia="Calibri" w:hAnsi="Century Gothic" w:cs="Times New Roman"/>
      <w:bCs/>
      <w:i w:val="0"/>
      <w:iCs w:val="0"/>
      <w:lang w:eastAsia="en-GB"/>
    </w:rPr>
  </w:style>
  <w:style w:type="character" w:customStyle="1" w:styleId="NotesChar">
    <w:name w:val="Notes Char"/>
    <w:basedOn w:val="CaptionChar"/>
    <w:link w:val="Notes"/>
    <w:rsid w:val="00DC308D"/>
    <w:rPr>
      <w:rFonts w:ascii="Century Gothic" w:eastAsia="Calibri" w:hAnsi="Century Gothic" w:cs="Times New Roman"/>
      <w:bCs/>
      <w:i w:val="0"/>
      <w:iCs w:val="0"/>
      <w:color w:val="1F497D" w:themeColor="text2"/>
      <w:sz w:val="16"/>
      <w:szCs w:val="18"/>
      <w:lang w:eastAsia="en-GB"/>
    </w:rPr>
  </w:style>
  <w:style w:type="paragraph" w:customStyle="1" w:styleId="KTRBulletlevel1">
    <w:name w:val="KTR Bullet level 1"/>
    <w:autoRedefine/>
    <w:rsid w:val="00DC308D"/>
    <w:pPr>
      <w:numPr>
        <w:numId w:val="7"/>
      </w:numPr>
      <w:spacing w:after="120" w:line="280" w:lineRule="exact"/>
    </w:pPr>
    <w:rPr>
      <w:rFonts w:ascii="Arial" w:eastAsia="Calibri" w:hAnsi="Arial" w:cs="Times New Roman"/>
      <w:sz w:val="20"/>
      <w:szCs w:val="18"/>
      <w:lang w:val="en-AU" w:eastAsia="en-AU"/>
    </w:rPr>
  </w:style>
  <w:style w:type="character" w:customStyle="1" w:styleId="h2Char">
    <w:name w:val="h2 Char"/>
    <w:basedOn w:val="DefaultParagraphFont"/>
    <w:link w:val="h2"/>
    <w:rsid w:val="00DC308D"/>
    <w:rPr>
      <w:rFonts w:ascii="Century Gothic" w:eastAsiaTheme="majorEastAsia" w:hAnsi="Century Gothic" w:cstheme="majorBidi"/>
      <w:b/>
      <w:bCs/>
      <w:color w:val="1F497D" w:themeColor="text2"/>
      <w:sz w:val="26"/>
      <w:szCs w:val="26"/>
    </w:rPr>
  </w:style>
  <w:style w:type="paragraph" w:customStyle="1" w:styleId="KTRMaintext">
    <w:name w:val="KTR Main text"/>
    <w:link w:val="KTRMaintextChar"/>
    <w:qFormat/>
    <w:rsid w:val="00DC308D"/>
    <w:pPr>
      <w:spacing w:before="120" w:after="120" w:line="280" w:lineRule="exact"/>
    </w:pPr>
    <w:rPr>
      <w:rFonts w:ascii="Arial" w:eastAsia="Calibri" w:hAnsi="Arial" w:cs="Times New Roman"/>
      <w:sz w:val="20"/>
      <w:szCs w:val="18"/>
      <w:lang w:eastAsia="en-AU"/>
    </w:rPr>
  </w:style>
  <w:style w:type="character" w:customStyle="1" w:styleId="KTRMaintextChar">
    <w:name w:val="KTR Main text Char"/>
    <w:basedOn w:val="DefaultParagraphFont"/>
    <w:link w:val="KTRMaintext"/>
    <w:rsid w:val="00DC308D"/>
    <w:rPr>
      <w:rFonts w:ascii="Arial" w:eastAsia="Calibri" w:hAnsi="Arial" w:cs="Times New Roman"/>
      <w:sz w:val="20"/>
      <w:szCs w:val="18"/>
      <w:lang w:eastAsia="en-AU"/>
    </w:rPr>
  </w:style>
  <w:style w:type="table" w:customStyle="1" w:styleId="KantarTNS">
    <w:name w:val="Kantar TNS"/>
    <w:basedOn w:val="TableNormal"/>
    <w:uiPriority w:val="61"/>
    <w:rsid w:val="00DC308D"/>
    <w:pPr>
      <w:spacing w:before="120" w:after="120" w:line="280" w:lineRule="exact"/>
    </w:pPr>
    <w:rPr>
      <w:rFonts w:ascii="Arial" w:eastAsiaTheme="minorEastAsia" w:hAnsi="Arial"/>
      <w:lang w:val="en-AU" w:eastAsia="en-AU"/>
    </w:rPr>
    <w:tblPr>
      <w:tblStyleRowBandSize w:val="1"/>
      <w:tblStyleColBandSize w:val="1"/>
      <w:tblBorders>
        <w:top w:val="single" w:sz="4" w:space="0" w:color="A6A6A6"/>
        <w:bottom w:val="single" w:sz="4" w:space="0" w:color="A6A6A6"/>
        <w:insideH w:val="single" w:sz="4" w:space="0" w:color="A6A6A6"/>
      </w:tblBorders>
    </w:tblPr>
    <w:tblStylePr w:type="firstRow">
      <w:pPr>
        <w:spacing w:before="0" w:after="0" w:line="240" w:lineRule="auto"/>
      </w:pPr>
      <w:rPr>
        <w:rFonts w:ascii="Arial" w:hAnsi="Arial"/>
        <w:b/>
        <w:bCs/>
        <w:color w:val="FFFFFF"/>
        <w:sz w:val="22"/>
      </w:rPr>
      <w:tblPr/>
      <w:tcPr>
        <w:shd w:val="clear" w:color="auto" w:fill="000000" w:themeFill="text1"/>
      </w:tcPr>
    </w:tblStylePr>
    <w:tblStylePr w:type="lastRow">
      <w:pPr>
        <w:spacing w:before="0" w:after="0" w:line="240" w:lineRule="auto"/>
      </w:pPr>
      <w:rPr>
        <w:rFonts w:ascii="Arial" w:hAnsi="Arial"/>
        <w:b w:val="0"/>
        <w:bCs/>
        <w:sz w:val="22"/>
      </w:rPr>
      <w:tblPr/>
      <w:tcPr>
        <w:tcBorders>
          <w:top w:val="double" w:sz="6" w:space="0" w:color="C50017"/>
          <w:left w:val="single" w:sz="8" w:space="0" w:color="C50017"/>
          <w:bottom w:val="single" w:sz="8" w:space="0" w:color="C50017"/>
          <w:right w:val="single" w:sz="8" w:space="0" w:color="C50017"/>
        </w:tcBorders>
      </w:tcPr>
    </w:tblStylePr>
    <w:tblStylePr w:type="firstCol">
      <w:rPr>
        <w:b/>
        <w:bCs/>
      </w:rPr>
    </w:tblStylePr>
    <w:tblStylePr w:type="lastCol">
      <w:rPr>
        <w:b/>
        <w:bCs/>
      </w:rPr>
    </w:tblStylePr>
    <w:tblStylePr w:type="band1Vert">
      <w:tblPr/>
      <w:tcPr>
        <w:tcBorders>
          <w:top w:val="single" w:sz="8" w:space="0" w:color="C50017"/>
          <w:left w:val="single" w:sz="8" w:space="0" w:color="C50017"/>
          <w:bottom w:val="single" w:sz="8" w:space="0" w:color="C50017"/>
          <w:right w:val="single" w:sz="8" w:space="0" w:color="C50017"/>
        </w:tcBorders>
      </w:tcPr>
    </w:tblStylePr>
    <w:tblStylePr w:type="band1Horz">
      <w:tblPr/>
      <w:tcPr>
        <w:shd w:val="clear" w:color="auto" w:fill="FFFFFF"/>
      </w:tcPr>
    </w:tblStylePr>
    <w:tblStylePr w:type="band2Horz">
      <w:tblPr/>
      <w:tcPr>
        <w:shd w:val="clear" w:color="auto" w:fill="D9D9D9"/>
      </w:tcPr>
    </w:tblStylePr>
  </w:style>
  <w:style w:type="table" w:customStyle="1" w:styleId="TabelEcorys2">
    <w:name w:val="TabelEcorys2"/>
    <w:basedOn w:val="TableNormal"/>
    <w:next w:val="TableGrid"/>
    <w:rsid w:val="00DC308D"/>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1">
    <w:name w:val="Heading 31"/>
    <w:next w:val="BodyText"/>
    <w:rsid w:val="00FC2122"/>
    <w:pPr>
      <w:keepNext/>
      <w:spacing w:before="360" w:after="180" w:line="240" w:lineRule="auto"/>
      <w:outlineLvl w:val="2"/>
    </w:pPr>
    <w:rPr>
      <w:rFonts w:ascii="Arial" w:eastAsia="Times New Roman" w:hAnsi="Arial" w:cs="Arial"/>
      <w:b/>
      <w:bCs/>
      <w:i/>
      <w:color w:val="037F8B"/>
      <w:szCs w:val="26"/>
      <w:lang w:eastAsia="en-GB"/>
    </w:rPr>
  </w:style>
  <w:style w:type="table" w:customStyle="1" w:styleId="Kantar">
    <w:name w:val="Kantar"/>
    <w:basedOn w:val="TableNormal"/>
    <w:uiPriority w:val="61"/>
    <w:rsid w:val="00FC2122"/>
    <w:pPr>
      <w:spacing w:before="120" w:after="120" w:line="280" w:lineRule="exact"/>
    </w:pPr>
    <w:rPr>
      <w:rFonts w:ascii="Arial" w:eastAsiaTheme="minorEastAsia" w:hAnsi="Arial"/>
      <w:lang w:val="en-AU" w:eastAsia="en-AU"/>
    </w:rPr>
    <w:tblPr>
      <w:tblStyleRowBandSize w:val="1"/>
      <w:tblStyleColBandSize w:val="1"/>
      <w:tblBorders>
        <w:top w:val="single" w:sz="4" w:space="0" w:color="A6A6A6" w:themeColor="background1" w:themeShade="A6"/>
        <w:bottom w:val="single" w:sz="4" w:space="0" w:color="A6A6A6" w:themeColor="background1" w:themeShade="A6"/>
        <w:insideH w:val="single" w:sz="4" w:space="0" w:color="A6A6A6" w:themeColor="background1" w:themeShade="A6"/>
      </w:tblBorders>
    </w:tblPr>
    <w:tcPr>
      <w:shd w:val="clear" w:color="auto" w:fill="FFFFFF" w:themeFill="background1"/>
    </w:tcPr>
    <w:tblStylePr w:type="firstRow">
      <w:pPr>
        <w:spacing w:before="0" w:after="0" w:line="240" w:lineRule="auto"/>
      </w:pPr>
      <w:rPr>
        <w:rFonts w:ascii="Arial" w:hAnsi="Arial"/>
        <w:b/>
        <w:bCs/>
        <w:color w:val="FFFFFF"/>
        <w:sz w:val="22"/>
      </w:rPr>
      <w:tblPr/>
      <w:tcPr>
        <w:shd w:val="clear" w:color="auto" w:fill="004494" w:themeFill="accent1"/>
      </w:tcPr>
    </w:tblStylePr>
    <w:tblStylePr w:type="lastRow">
      <w:pPr>
        <w:spacing w:before="0" w:after="0" w:line="240" w:lineRule="auto"/>
      </w:pPr>
      <w:rPr>
        <w:rFonts w:ascii="Arial" w:hAnsi="Arial"/>
        <w:b w:val="0"/>
        <w:bCs/>
        <w:sz w:val="22"/>
      </w:rPr>
      <w:tblPr/>
      <w:tcPr>
        <w:tcBorders>
          <w:top w:val="double" w:sz="6" w:space="0" w:color="004494" w:themeColor="accent1"/>
          <w:left w:val="single" w:sz="8" w:space="0" w:color="004494" w:themeColor="accent1"/>
          <w:bottom w:val="single" w:sz="8" w:space="0" w:color="004494" w:themeColor="accent1"/>
          <w:right w:val="single" w:sz="8" w:space="0" w:color="004494" w:themeColor="accent1"/>
        </w:tcBorders>
      </w:tcPr>
    </w:tblStylePr>
    <w:tblStylePr w:type="firstCol">
      <w:rPr>
        <w:b/>
        <w:bCs/>
      </w:rPr>
    </w:tblStylePr>
    <w:tblStylePr w:type="lastCol">
      <w:rPr>
        <w:b/>
        <w:bCs/>
      </w:rPr>
    </w:tblStylePr>
    <w:tblStylePr w:type="band1Vert">
      <w:tblPr/>
      <w:tcPr>
        <w:tcBorders>
          <w:top w:val="single" w:sz="8" w:space="0" w:color="004494" w:themeColor="accent1"/>
          <w:left w:val="single" w:sz="8" w:space="0" w:color="004494" w:themeColor="accent1"/>
          <w:bottom w:val="single" w:sz="8" w:space="0" w:color="004494" w:themeColor="accent1"/>
          <w:right w:val="single" w:sz="8" w:space="0" w:color="004494" w:themeColor="accent1"/>
        </w:tcBorders>
      </w:tcPr>
    </w:tblStylePr>
    <w:tblStylePr w:type="band1Horz">
      <w:tblPr/>
      <w:tcPr>
        <w:shd w:val="clear" w:color="auto" w:fill="FFFFFF" w:themeFill="background1"/>
      </w:tcPr>
    </w:tblStylePr>
    <w:tblStylePr w:type="band2Horz">
      <w:tblPr/>
      <w:tcPr>
        <w:shd w:val="clear" w:color="auto" w:fill="D9D9D9" w:themeFill="background1" w:themeFillShade="D9"/>
      </w:tcPr>
    </w:tblStylePr>
  </w:style>
  <w:style w:type="paragraph" w:styleId="BodyText">
    <w:name w:val="Body Text"/>
    <w:basedOn w:val="Normal"/>
    <w:link w:val="BodyTextChar"/>
    <w:uiPriority w:val="99"/>
    <w:semiHidden/>
    <w:unhideWhenUsed/>
    <w:rsid w:val="00FC2122"/>
  </w:style>
  <w:style w:type="character" w:customStyle="1" w:styleId="BodyTextChar">
    <w:name w:val="Body Text Char"/>
    <w:basedOn w:val="DefaultParagraphFont"/>
    <w:link w:val="BodyText"/>
    <w:uiPriority w:val="99"/>
    <w:semiHidden/>
    <w:rsid w:val="00FC2122"/>
    <w:rPr>
      <w:rFonts w:ascii="Verdana" w:hAnsi="Verdana"/>
      <w:sz w:val="20"/>
    </w:rPr>
  </w:style>
  <w:style w:type="table" w:customStyle="1" w:styleId="TabelEcorys3">
    <w:name w:val="TabelEcorys3"/>
    <w:basedOn w:val="TableNormal"/>
    <w:next w:val="TableGrid"/>
    <w:rsid w:val="00665F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1">
    <w:name w:val="Bullets 1"/>
    <w:basedOn w:val="ListParagraph"/>
    <w:link w:val="Bullets1Car"/>
    <w:qFormat/>
    <w:rsid w:val="00B358DA"/>
    <w:pPr>
      <w:widowControl w:val="0"/>
      <w:ind w:left="0"/>
      <w:contextualSpacing w:val="0"/>
    </w:pPr>
    <w:rPr>
      <w:rFonts w:eastAsia="Calibri" w:cs="Arial"/>
      <w:sz w:val="24"/>
      <w:szCs w:val="24"/>
      <w:lang w:val="en-US"/>
    </w:rPr>
  </w:style>
  <w:style w:type="character" w:customStyle="1" w:styleId="Bullets1Car">
    <w:name w:val="Bullets 1 Car"/>
    <w:basedOn w:val="ListParagraphChar"/>
    <w:link w:val="Bullets1"/>
    <w:rsid w:val="00B358DA"/>
    <w:rPr>
      <w:rFonts w:ascii="Arial" w:eastAsia="Calibri" w:hAnsi="Arial" w:cs="Arial"/>
      <w:sz w:val="24"/>
      <w:szCs w:val="24"/>
      <w:lang w:val="en-US"/>
    </w:rPr>
  </w:style>
  <w:style w:type="paragraph" w:customStyle="1" w:styleId="Style1">
    <w:name w:val="Style1"/>
    <w:basedOn w:val="Normal"/>
    <w:link w:val="Style1Char"/>
    <w:qFormat/>
    <w:rsid w:val="00B358DA"/>
    <w:pPr>
      <w:widowControl w:val="0"/>
      <w:numPr>
        <w:ilvl w:val="1"/>
        <w:numId w:val="8"/>
      </w:numPr>
    </w:pPr>
    <w:rPr>
      <w:rFonts w:eastAsia="Calibri" w:cs="Arial"/>
      <w:b/>
      <w:bCs/>
      <w:iCs/>
      <w:sz w:val="24"/>
      <w:szCs w:val="24"/>
      <w:lang w:val="en-US"/>
    </w:rPr>
  </w:style>
  <w:style w:type="table" w:customStyle="1" w:styleId="TableGridLight1">
    <w:name w:val="Table Grid Light1"/>
    <w:basedOn w:val="TableNormal"/>
    <w:uiPriority w:val="40"/>
    <w:rsid w:val="00D4223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ubtleReference">
    <w:name w:val="Subtle Reference"/>
    <w:basedOn w:val="DefaultParagraphFont"/>
    <w:uiPriority w:val="31"/>
    <w:qFormat/>
    <w:rsid w:val="000A7810"/>
    <w:rPr>
      <w:smallCaps/>
      <w:color w:val="5A5A5A" w:themeColor="text1" w:themeTint="A5"/>
    </w:rPr>
  </w:style>
  <w:style w:type="character" w:styleId="Emphasis">
    <w:name w:val="Emphasis"/>
    <w:basedOn w:val="DefaultParagraphFont"/>
    <w:uiPriority w:val="20"/>
    <w:qFormat/>
    <w:rsid w:val="000A7810"/>
    <w:rPr>
      <w:i/>
      <w:iCs/>
    </w:rPr>
  </w:style>
  <w:style w:type="character" w:styleId="IntenseEmphasis">
    <w:name w:val="Intense Emphasis"/>
    <w:basedOn w:val="DefaultParagraphFont"/>
    <w:uiPriority w:val="21"/>
    <w:qFormat/>
    <w:rsid w:val="000A7810"/>
    <w:rPr>
      <w:i/>
      <w:iCs/>
      <w:color w:val="004494" w:themeColor="accent1"/>
    </w:rPr>
  </w:style>
  <w:style w:type="character" w:styleId="FollowedHyperlink">
    <w:name w:val="FollowedHyperlink"/>
    <w:basedOn w:val="DefaultParagraphFont"/>
    <w:uiPriority w:val="99"/>
    <w:semiHidden/>
    <w:unhideWhenUsed/>
    <w:rsid w:val="00F553EA"/>
    <w:rPr>
      <w:color w:val="800080" w:themeColor="followedHyperlink"/>
      <w:u w:val="single"/>
    </w:rPr>
  </w:style>
  <w:style w:type="paragraph" w:styleId="Subtitle">
    <w:name w:val="Subtitle"/>
    <w:basedOn w:val="Normal"/>
    <w:next w:val="Normal"/>
    <w:link w:val="SubtitleChar"/>
    <w:uiPriority w:val="11"/>
    <w:qFormat/>
    <w:rsid w:val="00547F0F"/>
    <w:pPr>
      <w:numPr>
        <w:ilvl w:val="1"/>
      </w:numPr>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547F0F"/>
    <w:rPr>
      <w:rFonts w:eastAsiaTheme="minorEastAsia"/>
      <w:color w:val="5A5A5A" w:themeColor="text1" w:themeTint="A5"/>
      <w:spacing w:val="15"/>
    </w:rPr>
  </w:style>
  <w:style w:type="paragraph" w:customStyle="1" w:styleId="Bullet2">
    <w:name w:val="Bullet 2"/>
    <w:basedOn w:val="Bullet-points"/>
    <w:qFormat/>
    <w:rsid w:val="00BB1C30"/>
    <w:pPr>
      <w:numPr>
        <w:ilvl w:val="1"/>
      </w:numPr>
    </w:pPr>
  </w:style>
  <w:style w:type="paragraph" w:customStyle="1" w:styleId="pf0">
    <w:name w:val="pf0"/>
    <w:basedOn w:val="Normal"/>
    <w:rsid w:val="00DE51B6"/>
    <w:pPr>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cf01">
    <w:name w:val="cf01"/>
    <w:basedOn w:val="DefaultParagraphFont"/>
    <w:rsid w:val="00DE51B6"/>
    <w:rPr>
      <w:rFonts w:ascii="Segoe UI" w:hAnsi="Segoe UI" w:cs="Segoe UI" w:hint="default"/>
      <w:sz w:val="18"/>
      <w:szCs w:val="18"/>
    </w:rPr>
  </w:style>
  <w:style w:type="character" w:customStyle="1" w:styleId="UnresolvedMention1">
    <w:name w:val="Unresolved Mention1"/>
    <w:basedOn w:val="DefaultParagraphFont"/>
    <w:uiPriority w:val="99"/>
    <w:unhideWhenUsed/>
    <w:rsid w:val="003E6468"/>
    <w:rPr>
      <w:color w:val="605E5C"/>
      <w:shd w:val="clear" w:color="auto" w:fill="E1DFDD"/>
    </w:rPr>
  </w:style>
  <w:style w:type="character" w:customStyle="1" w:styleId="Mention1">
    <w:name w:val="Mention1"/>
    <w:basedOn w:val="DefaultParagraphFont"/>
    <w:uiPriority w:val="99"/>
    <w:unhideWhenUsed/>
    <w:rsid w:val="003E6468"/>
    <w:rPr>
      <w:color w:val="2B579A"/>
      <w:shd w:val="clear" w:color="auto" w:fill="E1DFDD"/>
    </w:rPr>
  </w:style>
  <w:style w:type="character" w:customStyle="1" w:styleId="Ninguno">
    <w:name w:val="Ninguno"/>
    <w:rsid w:val="00B845DA"/>
  </w:style>
  <w:style w:type="paragraph" w:customStyle="1" w:styleId="Cuerpo">
    <w:name w:val="Cuerpo"/>
    <w:rsid w:val="00B845DA"/>
    <w:pPr>
      <w:pBdr>
        <w:top w:val="nil"/>
        <w:left w:val="nil"/>
        <w:bottom w:val="nil"/>
        <w:right w:val="nil"/>
        <w:between w:val="nil"/>
        <w:bar w:val="nil"/>
      </w:pBdr>
      <w:spacing w:after="0" w:line="342" w:lineRule="exact"/>
    </w:pPr>
    <w:rPr>
      <w:rFonts w:ascii="Arial" w:eastAsia="Arial" w:hAnsi="Arial" w:cs="Arial"/>
      <w:color w:val="505050"/>
      <w:sz w:val="24"/>
      <w:szCs w:val="24"/>
      <w:u w:color="505050"/>
      <w:bdr w:val="nil"/>
      <w:lang w:val="es-ES" w:eastAsia="zh-CN"/>
      <w14:textOutline w14:w="0" w14:cap="flat" w14:cmpd="sng" w14:algn="ctr">
        <w14:noFill/>
        <w14:prstDash w14:val="solid"/>
        <w14:bevel/>
      </w14:textOutline>
    </w:rPr>
  </w:style>
  <w:style w:type="character" w:customStyle="1" w:styleId="Mention2">
    <w:name w:val="Mention2"/>
    <w:basedOn w:val="DefaultParagraphFont"/>
    <w:uiPriority w:val="99"/>
    <w:unhideWhenUsed/>
    <w:rsid w:val="00B53794"/>
    <w:rPr>
      <w:color w:val="2B579A"/>
      <w:shd w:val="clear" w:color="auto" w:fill="E6E6E6"/>
    </w:rPr>
  </w:style>
  <w:style w:type="character" w:styleId="UnresolvedMention">
    <w:name w:val="Unresolved Mention"/>
    <w:basedOn w:val="DefaultParagraphFont"/>
    <w:uiPriority w:val="99"/>
    <w:unhideWhenUsed/>
    <w:rsid w:val="00E53D88"/>
    <w:rPr>
      <w:color w:val="605E5C"/>
      <w:shd w:val="clear" w:color="auto" w:fill="E1DFDD"/>
    </w:rPr>
  </w:style>
  <w:style w:type="character" w:styleId="Mention">
    <w:name w:val="Mention"/>
    <w:basedOn w:val="DefaultParagraphFont"/>
    <w:uiPriority w:val="99"/>
    <w:unhideWhenUsed/>
    <w:rsid w:val="00A34F05"/>
    <w:rPr>
      <w:color w:val="2B579A"/>
      <w:shd w:val="clear" w:color="auto" w:fill="E1DFDD"/>
    </w:rPr>
  </w:style>
  <w:style w:type="paragraph" w:customStyle="1" w:styleId="paragraph">
    <w:name w:val="paragraph"/>
    <w:basedOn w:val="Normal"/>
    <w:rsid w:val="006278B0"/>
    <w:pPr>
      <w:spacing w:before="100" w:beforeAutospacing="1" w:after="100" w:afterAutospacing="1"/>
      <w:jc w:val="left"/>
    </w:pPr>
    <w:rPr>
      <w:rFonts w:ascii="Calibri" w:hAnsi="Calibri" w:cs="Calibri"/>
      <w:lang w:eastAsia="en-GB"/>
    </w:rPr>
  </w:style>
  <w:style w:type="character" w:customStyle="1" w:styleId="normaltextrun">
    <w:name w:val="normaltextrun"/>
    <w:basedOn w:val="DefaultParagraphFont"/>
    <w:rsid w:val="006278B0"/>
  </w:style>
  <w:style w:type="character" w:customStyle="1" w:styleId="eop">
    <w:name w:val="eop"/>
    <w:basedOn w:val="DefaultParagraphFont"/>
    <w:rsid w:val="006278B0"/>
  </w:style>
  <w:style w:type="character" w:customStyle="1" w:styleId="Style1Char">
    <w:name w:val="Style1 Char"/>
    <w:basedOn w:val="DefaultParagraphFont"/>
    <w:link w:val="Style1"/>
    <w:rsid w:val="00765ECC"/>
    <w:rPr>
      <w:rFonts w:ascii="Arial" w:eastAsia="Calibri" w:hAnsi="Arial" w:cs="Arial"/>
      <w:b/>
      <w:bCs/>
      <w:iCs/>
      <w:sz w:val="24"/>
      <w:szCs w:val="24"/>
      <w:lang w:val="en-US"/>
    </w:rPr>
  </w:style>
  <w:style w:type="table" w:customStyle="1" w:styleId="GridTable5Dark-Accent21">
    <w:name w:val="Grid Table 5 Dark - Accent 21"/>
    <w:basedOn w:val="TableNormal"/>
    <w:next w:val="GridTable5Dark-Accent2"/>
    <w:uiPriority w:val="50"/>
    <w:rsid w:val="00765ECC"/>
    <w:pPr>
      <w:spacing w:after="0" w:line="240" w:lineRule="auto"/>
    </w:pPr>
    <w:rPr>
      <w14:ligatures w14:val="standardContextu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E2E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70A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70A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70A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70AF"/>
      </w:tcPr>
    </w:tblStylePr>
    <w:tblStylePr w:type="band1Vert">
      <w:tblPr/>
      <w:tcPr>
        <w:shd w:val="clear" w:color="auto" w:fill="BFC5DF"/>
      </w:tcPr>
    </w:tblStylePr>
    <w:tblStylePr w:type="band1Horz">
      <w:tblPr/>
      <w:tcPr>
        <w:shd w:val="clear" w:color="auto" w:fill="BFC5DF"/>
      </w:tcPr>
    </w:tblStylePr>
  </w:style>
  <w:style w:type="table" w:styleId="GridTable5Dark-Accent2">
    <w:name w:val="Grid Table 5 Dark Accent 2"/>
    <w:basedOn w:val="TableNormal"/>
    <w:uiPriority w:val="50"/>
    <w:rsid w:val="00765E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2E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F70A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F70A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70A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F70AF" w:themeFill="accent2"/>
      </w:tcPr>
    </w:tblStylePr>
    <w:tblStylePr w:type="band1Vert">
      <w:tblPr/>
      <w:tcPr>
        <w:shd w:val="clear" w:color="auto" w:fill="BFC5DF" w:themeFill="accent2" w:themeFillTint="66"/>
      </w:tcPr>
    </w:tblStylePr>
    <w:tblStylePr w:type="band1Horz">
      <w:tblPr/>
      <w:tcPr>
        <w:shd w:val="clear" w:color="auto" w:fill="BFC5DF" w:themeFill="accent2" w:themeFillTint="66"/>
      </w:tcPr>
    </w:tblStylePr>
  </w:style>
  <w:style w:type="character" w:customStyle="1" w:styleId="ui-provider">
    <w:name w:val="ui-provider"/>
    <w:basedOn w:val="DefaultParagraphFont"/>
    <w:rsid w:val="002020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9370">
      <w:bodyDiv w:val="1"/>
      <w:marLeft w:val="0"/>
      <w:marRight w:val="0"/>
      <w:marTop w:val="0"/>
      <w:marBottom w:val="0"/>
      <w:divBdr>
        <w:top w:val="none" w:sz="0" w:space="0" w:color="auto"/>
        <w:left w:val="none" w:sz="0" w:space="0" w:color="auto"/>
        <w:bottom w:val="none" w:sz="0" w:space="0" w:color="auto"/>
        <w:right w:val="none" w:sz="0" w:space="0" w:color="auto"/>
      </w:divBdr>
    </w:div>
    <w:div w:id="28915085">
      <w:bodyDiv w:val="1"/>
      <w:marLeft w:val="0"/>
      <w:marRight w:val="0"/>
      <w:marTop w:val="0"/>
      <w:marBottom w:val="0"/>
      <w:divBdr>
        <w:top w:val="none" w:sz="0" w:space="0" w:color="auto"/>
        <w:left w:val="none" w:sz="0" w:space="0" w:color="auto"/>
        <w:bottom w:val="none" w:sz="0" w:space="0" w:color="auto"/>
        <w:right w:val="none" w:sz="0" w:space="0" w:color="auto"/>
      </w:divBdr>
      <w:divsChild>
        <w:div w:id="139462086">
          <w:marLeft w:val="1166"/>
          <w:marRight w:val="0"/>
          <w:marTop w:val="120"/>
          <w:marBottom w:val="120"/>
          <w:divBdr>
            <w:top w:val="none" w:sz="0" w:space="0" w:color="auto"/>
            <w:left w:val="none" w:sz="0" w:space="0" w:color="auto"/>
            <w:bottom w:val="none" w:sz="0" w:space="0" w:color="auto"/>
            <w:right w:val="none" w:sz="0" w:space="0" w:color="auto"/>
          </w:divBdr>
        </w:div>
        <w:div w:id="755707975">
          <w:marLeft w:val="446"/>
          <w:marRight w:val="0"/>
          <w:marTop w:val="120"/>
          <w:marBottom w:val="120"/>
          <w:divBdr>
            <w:top w:val="none" w:sz="0" w:space="0" w:color="auto"/>
            <w:left w:val="none" w:sz="0" w:space="0" w:color="auto"/>
            <w:bottom w:val="none" w:sz="0" w:space="0" w:color="auto"/>
            <w:right w:val="none" w:sz="0" w:space="0" w:color="auto"/>
          </w:divBdr>
        </w:div>
        <w:div w:id="1271475754">
          <w:marLeft w:val="1166"/>
          <w:marRight w:val="0"/>
          <w:marTop w:val="120"/>
          <w:marBottom w:val="120"/>
          <w:divBdr>
            <w:top w:val="none" w:sz="0" w:space="0" w:color="auto"/>
            <w:left w:val="none" w:sz="0" w:space="0" w:color="auto"/>
            <w:bottom w:val="none" w:sz="0" w:space="0" w:color="auto"/>
            <w:right w:val="none" w:sz="0" w:space="0" w:color="auto"/>
          </w:divBdr>
        </w:div>
      </w:divsChild>
    </w:div>
    <w:div w:id="79565351">
      <w:bodyDiv w:val="1"/>
      <w:marLeft w:val="0"/>
      <w:marRight w:val="0"/>
      <w:marTop w:val="0"/>
      <w:marBottom w:val="0"/>
      <w:divBdr>
        <w:top w:val="none" w:sz="0" w:space="0" w:color="auto"/>
        <w:left w:val="none" w:sz="0" w:space="0" w:color="auto"/>
        <w:bottom w:val="none" w:sz="0" w:space="0" w:color="auto"/>
        <w:right w:val="none" w:sz="0" w:space="0" w:color="auto"/>
      </w:divBdr>
      <w:divsChild>
        <w:div w:id="154222037">
          <w:marLeft w:val="274"/>
          <w:marRight w:val="0"/>
          <w:marTop w:val="60"/>
          <w:marBottom w:val="60"/>
          <w:divBdr>
            <w:top w:val="none" w:sz="0" w:space="0" w:color="auto"/>
            <w:left w:val="none" w:sz="0" w:space="0" w:color="auto"/>
            <w:bottom w:val="none" w:sz="0" w:space="0" w:color="auto"/>
            <w:right w:val="none" w:sz="0" w:space="0" w:color="auto"/>
          </w:divBdr>
        </w:div>
        <w:div w:id="1159350047">
          <w:marLeft w:val="274"/>
          <w:marRight w:val="0"/>
          <w:marTop w:val="60"/>
          <w:marBottom w:val="60"/>
          <w:divBdr>
            <w:top w:val="none" w:sz="0" w:space="0" w:color="auto"/>
            <w:left w:val="none" w:sz="0" w:space="0" w:color="auto"/>
            <w:bottom w:val="none" w:sz="0" w:space="0" w:color="auto"/>
            <w:right w:val="none" w:sz="0" w:space="0" w:color="auto"/>
          </w:divBdr>
        </w:div>
        <w:div w:id="1350838512">
          <w:marLeft w:val="274"/>
          <w:marRight w:val="0"/>
          <w:marTop w:val="60"/>
          <w:marBottom w:val="60"/>
          <w:divBdr>
            <w:top w:val="none" w:sz="0" w:space="0" w:color="auto"/>
            <w:left w:val="none" w:sz="0" w:space="0" w:color="auto"/>
            <w:bottom w:val="none" w:sz="0" w:space="0" w:color="auto"/>
            <w:right w:val="none" w:sz="0" w:space="0" w:color="auto"/>
          </w:divBdr>
        </w:div>
      </w:divsChild>
    </w:div>
    <w:div w:id="101729018">
      <w:bodyDiv w:val="1"/>
      <w:marLeft w:val="0"/>
      <w:marRight w:val="0"/>
      <w:marTop w:val="0"/>
      <w:marBottom w:val="0"/>
      <w:divBdr>
        <w:top w:val="none" w:sz="0" w:space="0" w:color="auto"/>
        <w:left w:val="none" w:sz="0" w:space="0" w:color="auto"/>
        <w:bottom w:val="none" w:sz="0" w:space="0" w:color="auto"/>
        <w:right w:val="none" w:sz="0" w:space="0" w:color="auto"/>
      </w:divBdr>
      <w:divsChild>
        <w:div w:id="1774401273">
          <w:marLeft w:val="274"/>
          <w:marRight w:val="0"/>
          <w:marTop w:val="45"/>
          <w:marBottom w:val="0"/>
          <w:divBdr>
            <w:top w:val="none" w:sz="0" w:space="0" w:color="auto"/>
            <w:left w:val="none" w:sz="0" w:space="0" w:color="auto"/>
            <w:bottom w:val="none" w:sz="0" w:space="0" w:color="auto"/>
            <w:right w:val="none" w:sz="0" w:space="0" w:color="auto"/>
          </w:divBdr>
        </w:div>
      </w:divsChild>
    </w:div>
    <w:div w:id="102965197">
      <w:bodyDiv w:val="1"/>
      <w:marLeft w:val="0"/>
      <w:marRight w:val="0"/>
      <w:marTop w:val="0"/>
      <w:marBottom w:val="0"/>
      <w:divBdr>
        <w:top w:val="none" w:sz="0" w:space="0" w:color="auto"/>
        <w:left w:val="none" w:sz="0" w:space="0" w:color="auto"/>
        <w:bottom w:val="none" w:sz="0" w:space="0" w:color="auto"/>
        <w:right w:val="none" w:sz="0" w:space="0" w:color="auto"/>
      </w:divBdr>
    </w:div>
    <w:div w:id="148791902">
      <w:bodyDiv w:val="1"/>
      <w:marLeft w:val="0"/>
      <w:marRight w:val="0"/>
      <w:marTop w:val="0"/>
      <w:marBottom w:val="0"/>
      <w:divBdr>
        <w:top w:val="none" w:sz="0" w:space="0" w:color="auto"/>
        <w:left w:val="none" w:sz="0" w:space="0" w:color="auto"/>
        <w:bottom w:val="none" w:sz="0" w:space="0" w:color="auto"/>
        <w:right w:val="none" w:sz="0" w:space="0" w:color="auto"/>
      </w:divBdr>
    </w:div>
    <w:div w:id="150566096">
      <w:bodyDiv w:val="1"/>
      <w:marLeft w:val="0"/>
      <w:marRight w:val="0"/>
      <w:marTop w:val="0"/>
      <w:marBottom w:val="0"/>
      <w:divBdr>
        <w:top w:val="none" w:sz="0" w:space="0" w:color="auto"/>
        <w:left w:val="none" w:sz="0" w:space="0" w:color="auto"/>
        <w:bottom w:val="none" w:sz="0" w:space="0" w:color="auto"/>
        <w:right w:val="none" w:sz="0" w:space="0" w:color="auto"/>
      </w:divBdr>
      <w:divsChild>
        <w:div w:id="1668362444">
          <w:marLeft w:val="274"/>
          <w:marRight w:val="0"/>
          <w:marTop w:val="45"/>
          <w:marBottom w:val="0"/>
          <w:divBdr>
            <w:top w:val="none" w:sz="0" w:space="0" w:color="auto"/>
            <w:left w:val="none" w:sz="0" w:space="0" w:color="auto"/>
            <w:bottom w:val="none" w:sz="0" w:space="0" w:color="auto"/>
            <w:right w:val="none" w:sz="0" w:space="0" w:color="auto"/>
          </w:divBdr>
        </w:div>
      </w:divsChild>
    </w:div>
    <w:div w:id="181863255">
      <w:bodyDiv w:val="1"/>
      <w:marLeft w:val="0"/>
      <w:marRight w:val="0"/>
      <w:marTop w:val="0"/>
      <w:marBottom w:val="0"/>
      <w:divBdr>
        <w:top w:val="none" w:sz="0" w:space="0" w:color="auto"/>
        <w:left w:val="none" w:sz="0" w:space="0" w:color="auto"/>
        <w:bottom w:val="none" w:sz="0" w:space="0" w:color="auto"/>
        <w:right w:val="none" w:sz="0" w:space="0" w:color="auto"/>
      </w:divBdr>
      <w:divsChild>
        <w:div w:id="123960996">
          <w:marLeft w:val="274"/>
          <w:marRight w:val="0"/>
          <w:marTop w:val="45"/>
          <w:marBottom w:val="0"/>
          <w:divBdr>
            <w:top w:val="none" w:sz="0" w:space="0" w:color="auto"/>
            <w:left w:val="none" w:sz="0" w:space="0" w:color="auto"/>
            <w:bottom w:val="none" w:sz="0" w:space="0" w:color="auto"/>
            <w:right w:val="none" w:sz="0" w:space="0" w:color="auto"/>
          </w:divBdr>
        </w:div>
      </w:divsChild>
    </w:div>
    <w:div w:id="193470476">
      <w:bodyDiv w:val="1"/>
      <w:marLeft w:val="0"/>
      <w:marRight w:val="0"/>
      <w:marTop w:val="0"/>
      <w:marBottom w:val="0"/>
      <w:divBdr>
        <w:top w:val="none" w:sz="0" w:space="0" w:color="auto"/>
        <w:left w:val="none" w:sz="0" w:space="0" w:color="auto"/>
        <w:bottom w:val="none" w:sz="0" w:space="0" w:color="auto"/>
        <w:right w:val="none" w:sz="0" w:space="0" w:color="auto"/>
      </w:divBdr>
    </w:div>
    <w:div w:id="202713599">
      <w:bodyDiv w:val="1"/>
      <w:marLeft w:val="0"/>
      <w:marRight w:val="0"/>
      <w:marTop w:val="0"/>
      <w:marBottom w:val="0"/>
      <w:divBdr>
        <w:top w:val="none" w:sz="0" w:space="0" w:color="auto"/>
        <w:left w:val="none" w:sz="0" w:space="0" w:color="auto"/>
        <w:bottom w:val="none" w:sz="0" w:space="0" w:color="auto"/>
        <w:right w:val="none" w:sz="0" w:space="0" w:color="auto"/>
      </w:divBdr>
    </w:div>
    <w:div w:id="205413215">
      <w:bodyDiv w:val="1"/>
      <w:marLeft w:val="0"/>
      <w:marRight w:val="0"/>
      <w:marTop w:val="0"/>
      <w:marBottom w:val="0"/>
      <w:divBdr>
        <w:top w:val="none" w:sz="0" w:space="0" w:color="auto"/>
        <w:left w:val="none" w:sz="0" w:space="0" w:color="auto"/>
        <w:bottom w:val="none" w:sz="0" w:space="0" w:color="auto"/>
        <w:right w:val="none" w:sz="0" w:space="0" w:color="auto"/>
      </w:divBdr>
      <w:divsChild>
        <w:div w:id="98722189">
          <w:marLeft w:val="0"/>
          <w:marRight w:val="0"/>
          <w:marTop w:val="0"/>
          <w:marBottom w:val="0"/>
          <w:divBdr>
            <w:top w:val="none" w:sz="0" w:space="0" w:color="auto"/>
            <w:left w:val="none" w:sz="0" w:space="0" w:color="auto"/>
            <w:bottom w:val="none" w:sz="0" w:space="0" w:color="auto"/>
            <w:right w:val="none" w:sz="0" w:space="0" w:color="auto"/>
          </w:divBdr>
        </w:div>
        <w:div w:id="1863476176">
          <w:marLeft w:val="0"/>
          <w:marRight w:val="0"/>
          <w:marTop w:val="0"/>
          <w:marBottom w:val="0"/>
          <w:divBdr>
            <w:top w:val="single" w:sz="2" w:space="0" w:color="D9D9E3"/>
            <w:left w:val="single" w:sz="2" w:space="0" w:color="D9D9E3"/>
            <w:bottom w:val="single" w:sz="2" w:space="0" w:color="D9D9E3"/>
            <w:right w:val="single" w:sz="2" w:space="0" w:color="D9D9E3"/>
          </w:divBdr>
          <w:divsChild>
            <w:div w:id="761873172">
              <w:marLeft w:val="0"/>
              <w:marRight w:val="0"/>
              <w:marTop w:val="0"/>
              <w:marBottom w:val="0"/>
              <w:divBdr>
                <w:top w:val="single" w:sz="2" w:space="0" w:color="D9D9E3"/>
                <w:left w:val="single" w:sz="2" w:space="0" w:color="D9D9E3"/>
                <w:bottom w:val="single" w:sz="2" w:space="0" w:color="D9D9E3"/>
                <w:right w:val="single" w:sz="2" w:space="0" w:color="D9D9E3"/>
              </w:divBdr>
              <w:divsChild>
                <w:div w:id="448822749">
                  <w:marLeft w:val="0"/>
                  <w:marRight w:val="0"/>
                  <w:marTop w:val="0"/>
                  <w:marBottom w:val="0"/>
                  <w:divBdr>
                    <w:top w:val="single" w:sz="2" w:space="0" w:color="D9D9E3"/>
                    <w:left w:val="single" w:sz="2" w:space="0" w:color="D9D9E3"/>
                    <w:bottom w:val="single" w:sz="2" w:space="0" w:color="D9D9E3"/>
                    <w:right w:val="single" w:sz="2" w:space="0" w:color="D9D9E3"/>
                  </w:divBdr>
                  <w:divsChild>
                    <w:div w:id="1760442673">
                      <w:marLeft w:val="0"/>
                      <w:marRight w:val="0"/>
                      <w:marTop w:val="0"/>
                      <w:marBottom w:val="0"/>
                      <w:divBdr>
                        <w:top w:val="single" w:sz="2" w:space="0" w:color="D9D9E3"/>
                        <w:left w:val="single" w:sz="2" w:space="0" w:color="D9D9E3"/>
                        <w:bottom w:val="single" w:sz="2" w:space="0" w:color="D9D9E3"/>
                        <w:right w:val="single" w:sz="2" w:space="0" w:color="D9D9E3"/>
                      </w:divBdr>
                      <w:divsChild>
                        <w:div w:id="13920006">
                          <w:marLeft w:val="0"/>
                          <w:marRight w:val="0"/>
                          <w:marTop w:val="0"/>
                          <w:marBottom w:val="0"/>
                          <w:divBdr>
                            <w:top w:val="single" w:sz="2" w:space="0" w:color="auto"/>
                            <w:left w:val="single" w:sz="2" w:space="0" w:color="auto"/>
                            <w:bottom w:val="single" w:sz="6" w:space="0" w:color="auto"/>
                            <w:right w:val="single" w:sz="2" w:space="0" w:color="auto"/>
                          </w:divBdr>
                          <w:divsChild>
                            <w:div w:id="1877430137">
                              <w:marLeft w:val="0"/>
                              <w:marRight w:val="0"/>
                              <w:marTop w:val="100"/>
                              <w:marBottom w:val="100"/>
                              <w:divBdr>
                                <w:top w:val="single" w:sz="2" w:space="0" w:color="D9D9E3"/>
                                <w:left w:val="single" w:sz="2" w:space="0" w:color="D9D9E3"/>
                                <w:bottom w:val="single" w:sz="2" w:space="0" w:color="D9D9E3"/>
                                <w:right w:val="single" w:sz="2" w:space="0" w:color="D9D9E3"/>
                              </w:divBdr>
                              <w:divsChild>
                                <w:div w:id="218126695">
                                  <w:marLeft w:val="0"/>
                                  <w:marRight w:val="0"/>
                                  <w:marTop w:val="0"/>
                                  <w:marBottom w:val="0"/>
                                  <w:divBdr>
                                    <w:top w:val="single" w:sz="2" w:space="0" w:color="D9D9E3"/>
                                    <w:left w:val="single" w:sz="2" w:space="0" w:color="D9D9E3"/>
                                    <w:bottom w:val="single" w:sz="2" w:space="0" w:color="D9D9E3"/>
                                    <w:right w:val="single" w:sz="2" w:space="0" w:color="D9D9E3"/>
                                  </w:divBdr>
                                  <w:divsChild>
                                    <w:div w:id="1628775704">
                                      <w:marLeft w:val="0"/>
                                      <w:marRight w:val="0"/>
                                      <w:marTop w:val="0"/>
                                      <w:marBottom w:val="0"/>
                                      <w:divBdr>
                                        <w:top w:val="single" w:sz="2" w:space="0" w:color="D9D9E3"/>
                                        <w:left w:val="single" w:sz="2" w:space="0" w:color="D9D9E3"/>
                                        <w:bottom w:val="single" w:sz="2" w:space="0" w:color="D9D9E3"/>
                                        <w:right w:val="single" w:sz="2" w:space="0" w:color="D9D9E3"/>
                                      </w:divBdr>
                                      <w:divsChild>
                                        <w:div w:id="1479153184">
                                          <w:marLeft w:val="0"/>
                                          <w:marRight w:val="0"/>
                                          <w:marTop w:val="0"/>
                                          <w:marBottom w:val="0"/>
                                          <w:divBdr>
                                            <w:top w:val="single" w:sz="2" w:space="0" w:color="D9D9E3"/>
                                            <w:left w:val="single" w:sz="2" w:space="0" w:color="D9D9E3"/>
                                            <w:bottom w:val="single" w:sz="2" w:space="0" w:color="D9D9E3"/>
                                            <w:right w:val="single" w:sz="2" w:space="0" w:color="D9D9E3"/>
                                          </w:divBdr>
                                          <w:divsChild>
                                            <w:div w:id="269557537">
                                              <w:marLeft w:val="0"/>
                                              <w:marRight w:val="0"/>
                                              <w:marTop w:val="0"/>
                                              <w:marBottom w:val="0"/>
                                              <w:divBdr>
                                                <w:top w:val="single" w:sz="2" w:space="0" w:color="D9D9E3"/>
                                                <w:left w:val="single" w:sz="2" w:space="0" w:color="D9D9E3"/>
                                                <w:bottom w:val="single" w:sz="2" w:space="0" w:color="D9D9E3"/>
                                                <w:right w:val="single" w:sz="2" w:space="0" w:color="D9D9E3"/>
                                              </w:divBdr>
                                              <w:divsChild>
                                                <w:div w:id="232279950">
                                                  <w:marLeft w:val="0"/>
                                                  <w:marRight w:val="0"/>
                                                  <w:marTop w:val="0"/>
                                                  <w:marBottom w:val="0"/>
                                                  <w:divBdr>
                                                    <w:top w:val="single" w:sz="2" w:space="0" w:color="D9D9E3"/>
                                                    <w:left w:val="single" w:sz="2" w:space="0" w:color="D9D9E3"/>
                                                    <w:bottom w:val="single" w:sz="2" w:space="0" w:color="D9D9E3"/>
                                                    <w:right w:val="single" w:sz="2" w:space="0" w:color="D9D9E3"/>
                                                  </w:divBdr>
                                                  <w:divsChild>
                                                    <w:div w:id="17797908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233784119">
      <w:bodyDiv w:val="1"/>
      <w:marLeft w:val="0"/>
      <w:marRight w:val="0"/>
      <w:marTop w:val="0"/>
      <w:marBottom w:val="0"/>
      <w:divBdr>
        <w:top w:val="none" w:sz="0" w:space="0" w:color="auto"/>
        <w:left w:val="none" w:sz="0" w:space="0" w:color="auto"/>
        <w:bottom w:val="none" w:sz="0" w:space="0" w:color="auto"/>
        <w:right w:val="none" w:sz="0" w:space="0" w:color="auto"/>
      </w:divBdr>
    </w:div>
    <w:div w:id="261686881">
      <w:bodyDiv w:val="1"/>
      <w:marLeft w:val="0"/>
      <w:marRight w:val="0"/>
      <w:marTop w:val="0"/>
      <w:marBottom w:val="0"/>
      <w:divBdr>
        <w:top w:val="none" w:sz="0" w:space="0" w:color="auto"/>
        <w:left w:val="none" w:sz="0" w:space="0" w:color="auto"/>
        <w:bottom w:val="none" w:sz="0" w:space="0" w:color="auto"/>
        <w:right w:val="none" w:sz="0" w:space="0" w:color="auto"/>
      </w:divBdr>
    </w:div>
    <w:div w:id="271935086">
      <w:bodyDiv w:val="1"/>
      <w:marLeft w:val="0"/>
      <w:marRight w:val="0"/>
      <w:marTop w:val="0"/>
      <w:marBottom w:val="0"/>
      <w:divBdr>
        <w:top w:val="none" w:sz="0" w:space="0" w:color="auto"/>
        <w:left w:val="none" w:sz="0" w:space="0" w:color="auto"/>
        <w:bottom w:val="none" w:sz="0" w:space="0" w:color="auto"/>
        <w:right w:val="none" w:sz="0" w:space="0" w:color="auto"/>
      </w:divBdr>
    </w:div>
    <w:div w:id="382556869">
      <w:bodyDiv w:val="1"/>
      <w:marLeft w:val="0"/>
      <w:marRight w:val="0"/>
      <w:marTop w:val="0"/>
      <w:marBottom w:val="0"/>
      <w:divBdr>
        <w:top w:val="none" w:sz="0" w:space="0" w:color="auto"/>
        <w:left w:val="none" w:sz="0" w:space="0" w:color="auto"/>
        <w:bottom w:val="none" w:sz="0" w:space="0" w:color="auto"/>
        <w:right w:val="none" w:sz="0" w:space="0" w:color="auto"/>
      </w:divBdr>
    </w:div>
    <w:div w:id="403915374">
      <w:bodyDiv w:val="1"/>
      <w:marLeft w:val="0"/>
      <w:marRight w:val="0"/>
      <w:marTop w:val="0"/>
      <w:marBottom w:val="0"/>
      <w:divBdr>
        <w:top w:val="none" w:sz="0" w:space="0" w:color="auto"/>
        <w:left w:val="none" w:sz="0" w:space="0" w:color="auto"/>
        <w:bottom w:val="none" w:sz="0" w:space="0" w:color="auto"/>
        <w:right w:val="none" w:sz="0" w:space="0" w:color="auto"/>
      </w:divBdr>
      <w:divsChild>
        <w:div w:id="1868173714">
          <w:marLeft w:val="446"/>
          <w:marRight w:val="0"/>
          <w:marTop w:val="0"/>
          <w:marBottom w:val="0"/>
          <w:divBdr>
            <w:top w:val="none" w:sz="0" w:space="0" w:color="auto"/>
            <w:left w:val="none" w:sz="0" w:space="0" w:color="auto"/>
            <w:bottom w:val="none" w:sz="0" w:space="0" w:color="auto"/>
            <w:right w:val="none" w:sz="0" w:space="0" w:color="auto"/>
          </w:divBdr>
        </w:div>
      </w:divsChild>
    </w:div>
    <w:div w:id="445272064">
      <w:bodyDiv w:val="1"/>
      <w:marLeft w:val="0"/>
      <w:marRight w:val="0"/>
      <w:marTop w:val="0"/>
      <w:marBottom w:val="0"/>
      <w:divBdr>
        <w:top w:val="none" w:sz="0" w:space="0" w:color="auto"/>
        <w:left w:val="none" w:sz="0" w:space="0" w:color="auto"/>
        <w:bottom w:val="none" w:sz="0" w:space="0" w:color="auto"/>
        <w:right w:val="none" w:sz="0" w:space="0" w:color="auto"/>
      </w:divBdr>
      <w:divsChild>
        <w:div w:id="1653169880">
          <w:marLeft w:val="274"/>
          <w:marRight w:val="0"/>
          <w:marTop w:val="45"/>
          <w:marBottom w:val="0"/>
          <w:divBdr>
            <w:top w:val="none" w:sz="0" w:space="0" w:color="auto"/>
            <w:left w:val="none" w:sz="0" w:space="0" w:color="auto"/>
            <w:bottom w:val="none" w:sz="0" w:space="0" w:color="auto"/>
            <w:right w:val="none" w:sz="0" w:space="0" w:color="auto"/>
          </w:divBdr>
        </w:div>
      </w:divsChild>
    </w:div>
    <w:div w:id="461002574">
      <w:bodyDiv w:val="1"/>
      <w:marLeft w:val="0"/>
      <w:marRight w:val="0"/>
      <w:marTop w:val="0"/>
      <w:marBottom w:val="0"/>
      <w:divBdr>
        <w:top w:val="none" w:sz="0" w:space="0" w:color="auto"/>
        <w:left w:val="none" w:sz="0" w:space="0" w:color="auto"/>
        <w:bottom w:val="none" w:sz="0" w:space="0" w:color="auto"/>
        <w:right w:val="none" w:sz="0" w:space="0" w:color="auto"/>
      </w:divBdr>
    </w:div>
    <w:div w:id="472256269">
      <w:bodyDiv w:val="1"/>
      <w:marLeft w:val="0"/>
      <w:marRight w:val="0"/>
      <w:marTop w:val="0"/>
      <w:marBottom w:val="0"/>
      <w:divBdr>
        <w:top w:val="none" w:sz="0" w:space="0" w:color="auto"/>
        <w:left w:val="none" w:sz="0" w:space="0" w:color="auto"/>
        <w:bottom w:val="none" w:sz="0" w:space="0" w:color="auto"/>
        <w:right w:val="none" w:sz="0" w:space="0" w:color="auto"/>
      </w:divBdr>
      <w:divsChild>
        <w:div w:id="702365264">
          <w:marLeft w:val="0"/>
          <w:marRight w:val="0"/>
          <w:marTop w:val="0"/>
          <w:marBottom w:val="0"/>
          <w:divBdr>
            <w:top w:val="none" w:sz="0" w:space="0" w:color="auto"/>
            <w:left w:val="none" w:sz="0" w:space="0" w:color="auto"/>
            <w:bottom w:val="none" w:sz="0" w:space="0" w:color="auto"/>
            <w:right w:val="none" w:sz="0" w:space="0" w:color="auto"/>
          </w:divBdr>
        </w:div>
        <w:div w:id="983972786">
          <w:marLeft w:val="0"/>
          <w:marRight w:val="0"/>
          <w:marTop w:val="0"/>
          <w:marBottom w:val="525"/>
          <w:divBdr>
            <w:top w:val="none" w:sz="0" w:space="0" w:color="auto"/>
            <w:left w:val="none" w:sz="0" w:space="0" w:color="auto"/>
            <w:bottom w:val="none" w:sz="0" w:space="0" w:color="auto"/>
            <w:right w:val="none" w:sz="0" w:space="0" w:color="auto"/>
          </w:divBdr>
        </w:div>
      </w:divsChild>
    </w:div>
    <w:div w:id="474419231">
      <w:bodyDiv w:val="1"/>
      <w:marLeft w:val="0"/>
      <w:marRight w:val="0"/>
      <w:marTop w:val="0"/>
      <w:marBottom w:val="0"/>
      <w:divBdr>
        <w:top w:val="none" w:sz="0" w:space="0" w:color="auto"/>
        <w:left w:val="none" w:sz="0" w:space="0" w:color="auto"/>
        <w:bottom w:val="none" w:sz="0" w:space="0" w:color="auto"/>
        <w:right w:val="none" w:sz="0" w:space="0" w:color="auto"/>
      </w:divBdr>
      <w:divsChild>
        <w:div w:id="356464081">
          <w:marLeft w:val="446"/>
          <w:marRight w:val="0"/>
          <w:marTop w:val="0"/>
          <w:marBottom w:val="100"/>
          <w:divBdr>
            <w:top w:val="none" w:sz="0" w:space="0" w:color="auto"/>
            <w:left w:val="none" w:sz="0" w:space="0" w:color="auto"/>
            <w:bottom w:val="none" w:sz="0" w:space="0" w:color="auto"/>
            <w:right w:val="none" w:sz="0" w:space="0" w:color="auto"/>
          </w:divBdr>
        </w:div>
        <w:div w:id="1004477326">
          <w:marLeft w:val="446"/>
          <w:marRight w:val="0"/>
          <w:marTop w:val="0"/>
          <w:marBottom w:val="100"/>
          <w:divBdr>
            <w:top w:val="none" w:sz="0" w:space="0" w:color="auto"/>
            <w:left w:val="none" w:sz="0" w:space="0" w:color="auto"/>
            <w:bottom w:val="none" w:sz="0" w:space="0" w:color="auto"/>
            <w:right w:val="none" w:sz="0" w:space="0" w:color="auto"/>
          </w:divBdr>
        </w:div>
      </w:divsChild>
    </w:div>
    <w:div w:id="547954355">
      <w:bodyDiv w:val="1"/>
      <w:marLeft w:val="0"/>
      <w:marRight w:val="0"/>
      <w:marTop w:val="0"/>
      <w:marBottom w:val="0"/>
      <w:divBdr>
        <w:top w:val="none" w:sz="0" w:space="0" w:color="auto"/>
        <w:left w:val="none" w:sz="0" w:space="0" w:color="auto"/>
        <w:bottom w:val="none" w:sz="0" w:space="0" w:color="auto"/>
        <w:right w:val="none" w:sz="0" w:space="0" w:color="auto"/>
      </w:divBdr>
    </w:div>
    <w:div w:id="554316734">
      <w:bodyDiv w:val="1"/>
      <w:marLeft w:val="0"/>
      <w:marRight w:val="0"/>
      <w:marTop w:val="0"/>
      <w:marBottom w:val="0"/>
      <w:divBdr>
        <w:top w:val="none" w:sz="0" w:space="0" w:color="auto"/>
        <w:left w:val="none" w:sz="0" w:space="0" w:color="auto"/>
        <w:bottom w:val="none" w:sz="0" w:space="0" w:color="auto"/>
        <w:right w:val="none" w:sz="0" w:space="0" w:color="auto"/>
      </w:divBdr>
    </w:div>
    <w:div w:id="606351113">
      <w:bodyDiv w:val="1"/>
      <w:marLeft w:val="0"/>
      <w:marRight w:val="0"/>
      <w:marTop w:val="0"/>
      <w:marBottom w:val="0"/>
      <w:divBdr>
        <w:top w:val="none" w:sz="0" w:space="0" w:color="auto"/>
        <w:left w:val="none" w:sz="0" w:space="0" w:color="auto"/>
        <w:bottom w:val="none" w:sz="0" w:space="0" w:color="auto"/>
        <w:right w:val="none" w:sz="0" w:space="0" w:color="auto"/>
      </w:divBdr>
    </w:div>
    <w:div w:id="626736025">
      <w:bodyDiv w:val="1"/>
      <w:marLeft w:val="0"/>
      <w:marRight w:val="0"/>
      <w:marTop w:val="0"/>
      <w:marBottom w:val="0"/>
      <w:divBdr>
        <w:top w:val="none" w:sz="0" w:space="0" w:color="auto"/>
        <w:left w:val="none" w:sz="0" w:space="0" w:color="auto"/>
        <w:bottom w:val="none" w:sz="0" w:space="0" w:color="auto"/>
        <w:right w:val="none" w:sz="0" w:space="0" w:color="auto"/>
      </w:divBdr>
    </w:div>
    <w:div w:id="627589666">
      <w:bodyDiv w:val="1"/>
      <w:marLeft w:val="0"/>
      <w:marRight w:val="0"/>
      <w:marTop w:val="0"/>
      <w:marBottom w:val="0"/>
      <w:divBdr>
        <w:top w:val="none" w:sz="0" w:space="0" w:color="auto"/>
        <w:left w:val="none" w:sz="0" w:space="0" w:color="auto"/>
        <w:bottom w:val="none" w:sz="0" w:space="0" w:color="auto"/>
        <w:right w:val="none" w:sz="0" w:space="0" w:color="auto"/>
      </w:divBdr>
    </w:div>
    <w:div w:id="647325899">
      <w:bodyDiv w:val="1"/>
      <w:marLeft w:val="0"/>
      <w:marRight w:val="0"/>
      <w:marTop w:val="0"/>
      <w:marBottom w:val="0"/>
      <w:divBdr>
        <w:top w:val="none" w:sz="0" w:space="0" w:color="auto"/>
        <w:left w:val="none" w:sz="0" w:space="0" w:color="auto"/>
        <w:bottom w:val="none" w:sz="0" w:space="0" w:color="auto"/>
        <w:right w:val="none" w:sz="0" w:space="0" w:color="auto"/>
      </w:divBdr>
    </w:div>
    <w:div w:id="707295045">
      <w:bodyDiv w:val="1"/>
      <w:marLeft w:val="0"/>
      <w:marRight w:val="0"/>
      <w:marTop w:val="0"/>
      <w:marBottom w:val="0"/>
      <w:divBdr>
        <w:top w:val="none" w:sz="0" w:space="0" w:color="auto"/>
        <w:left w:val="none" w:sz="0" w:space="0" w:color="auto"/>
        <w:bottom w:val="none" w:sz="0" w:space="0" w:color="auto"/>
        <w:right w:val="none" w:sz="0" w:space="0" w:color="auto"/>
      </w:divBdr>
      <w:divsChild>
        <w:div w:id="15160222">
          <w:marLeft w:val="0"/>
          <w:marRight w:val="0"/>
          <w:marTop w:val="0"/>
          <w:marBottom w:val="0"/>
          <w:divBdr>
            <w:top w:val="none" w:sz="0" w:space="0" w:color="auto"/>
            <w:left w:val="none" w:sz="0" w:space="0" w:color="auto"/>
            <w:bottom w:val="none" w:sz="0" w:space="0" w:color="auto"/>
            <w:right w:val="none" w:sz="0" w:space="0" w:color="auto"/>
          </w:divBdr>
        </w:div>
        <w:div w:id="593515794">
          <w:marLeft w:val="0"/>
          <w:marRight w:val="0"/>
          <w:marTop w:val="0"/>
          <w:marBottom w:val="0"/>
          <w:divBdr>
            <w:top w:val="none" w:sz="0" w:space="0" w:color="auto"/>
            <w:left w:val="none" w:sz="0" w:space="0" w:color="auto"/>
            <w:bottom w:val="none" w:sz="0" w:space="0" w:color="auto"/>
            <w:right w:val="none" w:sz="0" w:space="0" w:color="auto"/>
          </w:divBdr>
          <w:divsChild>
            <w:div w:id="1005741971">
              <w:marLeft w:val="0"/>
              <w:marRight w:val="0"/>
              <w:marTop w:val="0"/>
              <w:marBottom w:val="0"/>
              <w:divBdr>
                <w:top w:val="none" w:sz="0" w:space="0" w:color="auto"/>
                <w:left w:val="none" w:sz="0" w:space="0" w:color="auto"/>
                <w:bottom w:val="none" w:sz="0" w:space="0" w:color="auto"/>
                <w:right w:val="none" w:sz="0" w:space="0" w:color="auto"/>
              </w:divBdr>
              <w:divsChild>
                <w:div w:id="1591036684">
                  <w:marLeft w:val="0"/>
                  <w:marRight w:val="0"/>
                  <w:marTop w:val="0"/>
                  <w:marBottom w:val="0"/>
                  <w:divBdr>
                    <w:top w:val="none" w:sz="0" w:space="0" w:color="auto"/>
                    <w:left w:val="none" w:sz="0" w:space="0" w:color="auto"/>
                    <w:bottom w:val="none" w:sz="0" w:space="0" w:color="auto"/>
                    <w:right w:val="none" w:sz="0" w:space="0" w:color="auto"/>
                  </w:divBdr>
                  <w:divsChild>
                    <w:div w:id="1886987966">
                      <w:marLeft w:val="0"/>
                      <w:marRight w:val="0"/>
                      <w:marTop w:val="0"/>
                      <w:marBottom w:val="0"/>
                      <w:divBdr>
                        <w:top w:val="none" w:sz="0" w:space="0" w:color="auto"/>
                        <w:left w:val="none" w:sz="0" w:space="0" w:color="auto"/>
                        <w:bottom w:val="none" w:sz="0" w:space="0" w:color="auto"/>
                        <w:right w:val="none" w:sz="0" w:space="0" w:color="auto"/>
                      </w:divBdr>
                      <w:divsChild>
                        <w:div w:id="11652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442387">
              <w:marLeft w:val="0"/>
              <w:marRight w:val="0"/>
              <w:marTop w:val="0"/>
              <w:marBottom w:val="0"/>
              <w:divBdr>
                <w:top w:val="none" w:sz="0" w:space="0" w:color="auto"/>
                <w:left w:val="none" w:sz="0" w:space="0" w:color="auto"/>
                <w:bottom w:val="none" w:sz="0" w:space="0" w:color="auto"/>
                <w:right w:val="none" w:sz="0" w:space="0" w:color="auto"/>
              </w:divBdr>
              <w:divsChild>
                <w:div w:id="1239368707">
                  <w:marLeft w:val="0"/>
                  <w:marRight w:val="0"/>
                  <w:marTop w:val="0"/>
                  <w:marBottom w:val="0"/>
                  <w:divBdr>
                    <w:top w:val="none" w:sz="0" w:space="0" w:color="auto"/>
                    <w:left w:val="none" w:sz="0" w:space="0" w:color="auto"/>
                    <w:bottom w:val="none" w:sz="0" w:space="0" w:color="auto"/>
                    <w:right w:val="none" w:sz="0" w:space="0" w:color="auto"/>
                  </w:divBdr>
                  <w:divsChild>
                    <w:div w:id="57864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263686">
          <w:marLeft w:val="0"/>
          <w:marRight w:val="0"/>
          <w:marTop w:val="0"/>
          <w:marBottom w:val="0"/>
          <w:divBdr>
            <w:top w:val="none" w:sz="0" w:space="0" w:color="auto"/>
            <w:left w:val="none" w:sz="0" w:space="0" w:color="auto"/>
            <w:bottom w:val="none" w:sz="0" w:space="0" w:color="auto"/>
            <w:right w:val="none" w:sz="0" w:space="0" w:color="auto"/>
          </w:divBdr>
          <w:divsChild>
            <w:div w:id="135221933">
              <w:marLeft w:val="0"/>
              <w:marRight w:val="0"/>
              <w:marTop w:val="0"/>
              <w:marBottom w:val="0"/>
              <w:divBdr>
                <w:top w:val="none" w:sz="0" w:space="0" w:color="auto"/>
                <w:left w:val="none" w:sz="0" w:space="0" w:color="auto"/>
                <w:bottom w:val="none" w:sz="0" w:space="0" w:color="auto"/>
                <w:right w:val="none" w:sz="0" w:space="0" w:color="auto"/>
              </w:divBdr>
              <w:divsChild>
                <w:div w:id="883753744">
                  <w:marLeft w:val="0"/>
                  <w:marRight w:val="0"/>
                  <w:marTop w:val="0"/>
                  <w:marBottom w:val="0"/>
                  <w:divBdr>
                    <w:top w:val="none" w:sz="0" w:space="0" w:color="auto"/>
                    <w:left w:val="none" w:sz="0" w:space="0" w:color="auto"/>
                    <w:bottom w:val="none" w:sz="0" w:space="0" w:color="auto"/>
                    <w:right w:val="none" w:sz="0" w:space="0" w:color="auto"/>
                  </w:divBdr>
                  <w:divsChild>
                    <w:div w:id="263150750">
                      <w:marLeft w:val="0"/>
                      <w:marRight w:val="0"/>
                      <w:marTop w:val="0"/>
                      <w:marBottom w:val="0"/>
                      <w:divBdr>
                        <w:top w:val="none" w:sz="0" w:space="0" w:color="auto"/>
                        <w:left w:val="none" w:sz="0" w:space="0" w:color="auto"/>
                        <w:bottom w:val="none" w:sz="0" w:space="0" w:color="auto"/>
                        <w:right w:val="none" w:sz="0" w:space="0" w:color="auto"/>
                      </w:divBdr>
                    </w:div>
                    <w:div w:id="180515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371482">
          <w:marLeft w:val="0"/>
          <w:marRight w:val="0"/>
          <w:marTop w:val="0"/>
          <w:marBottom w:val="0"/>
          <w:divBdr>
            <w:top w:val="none" w:sz="0" w:space="0" w:color="auto"/>
            <w:left w:val="none" w:sz="0" w:space="0" w:color="auto"/>
            <w:bottom w:val="none" w:sz="0" w:space="0" w:color="auto"/>
            <w:right w:val="none" w:sz="0" w:space="0" w:color="auto"/>
          </w:divBdr>
          <w:divsChild>
            <w:div w:id="142740676">
              <w:marLeft w:val="0"/>
              <w:marRight w:val="0"/>
              <w:marTop w:val="0"/>
              <w:marBottom w:val="0"/>
              <w:divBdr>
                <w:top w:val="none" w:sz="0" w:space="0" w:color="auto"/>
                <w:left w:val="none" w:sz="0" w:space="0" w:color="auto"/>
                <w:bottom w:val="none" w:sz="0" w:space="0" w:color="auto"/>
                <w:right w:val="none" w:sz="0" w:space="0" w:color="auto"/>
              </w:divBdr>
            </w:div>
          </w:divsChild>
        </w:div>
        <w:div w:id="1792437973">
          <w:marLeft w:val="0"/>
          <w:marRight w:val="0"/>
          <w:marTop w:val="0"/>
          <w:marBottom w:val="0"/>
          <w:divBdr>
            <w:top w:val="none" w:sz="0" w:space="0" w:color="auto"/>
            <w:left w:val="none" w:sz="0" w:space="0" w:color="auto"/>
            <w:bottom w:val="none" w:sz="0" w:space="0" w:color="auto"/>
            <w:right w:val="none" w:sz="0" w:space="0" w:color="auto"/>
          </w:divBdr>
        </w:div>
      </w:divsChild>
    </w:div>
    <w:div w:id="723143724">
      <w:bodyDiv w:val="1"/>
      <w:marLeft w:val="0"/>
      <w:marRight w:val="0"/>
      <w:marTop w:val="0"/>
      <w:marBottom w:val="0"/>
      <w:divBdr>
        <w:top w:val="none" w:sz="0" w:space="0" w:color="auto"/>
        <w:left w:val="none" w:sz="0" w:space="0" w:color="auto"/>
        <w:bottom w:val="none" w:sz="0" w:space="0" w:color="auto"/>
        <w:right w:val="none" w:sz="0" w:space="0" w:color="auto"/>
      </w:divBdr>
    </w:div>
    <w:div w:id="725762350">
      <w:bodyDiv w:val="1"/>
      <w:marLeft w:val="0"/>
      <w:marRight w:val="0"/>
      <w:marTop w:val="0"/>
      <w:marBottom w:val="0"/>
      <w:divBdr>
        <w:top w:val="none" w:sz="0" w:space="0" w:color="auto"/>
        <w:left w:val="none" w:sz="0" w:space="0" w:color="auto"/>
        <w:bottom w:val="none" w:sz="0" w:space="0" w:color="auto"/>
        <w:right w:val="none" w:sz="0" w:space="0" w:color="auto"/>
      </w:divBdr>
    </w:div>
    <w:div w:id="741217756">
      <w:bodyDiv w:val="1"/>
      <w:marLeft w:val="0"/>
      <w:marRight w:val="0"/>
      <w:marTop w:val="0"/>
      <w:marBottom w:val="0"/>
      <w:divBdr>
        <w:top w:val="none" w:sz="0" w:space="0" w:color="auto"/>
        <w:left w:val="none" w:sz="0" w:space="0" w:color="auto"/>
        <w:bottom w:val="none" w:sz="0" w:space="0" w:color="auto"/>
        <w:right w:val="none" w:sz="0" w:space="0" w:color="auto"/>
      </w:divBdr>
    </w:div>
    <w:div w:id="749809234">
      <w:bodyDiv w:val="1"/>
      <w:marLeft w:val="0"/>
      <w:marRight w:val="0"/>
      <w:marTop w:val="0"/>
      <w:marBottom w:val="0"/>
      <w:divBdr>
        <w:top w:val="none" w:sz="0" w:space="0" w:color="auto"/>
        <w:left w:val="none" w:sz="0" w:space="0" w:color="auto"/>
        <w:bottom w:val="none" w:sz="0" w:space="0" w:color="auto"/>
        <w:right w:val="none" w:sz="0" w:space="0" w:color="auto"/>
      </w:divBdr>
    </w:div>
    <w:div w:id="771320069">
      <w:bodyDiv w:val="1"/>
      <w:marLeft w:val="0"/>
      <w:marRight w:val="0"/>
      <w:marTop w:val="0"/>
      <w:marBottom w:val="0"/>
      <w:divBdr>
        <w:top w:val="none" w:sz="0" w:space="0" w:color="auto"/>
        <w:left w:val="none" w:sz="0" w:space="0" w:color="auto"/>
        <w:bottom w:val="none" w:sz="0" w:space="0" w:color="auto"/>
        <w:right w:val="none" w:sz="0" w:space="0" w:color="auto"/>
      </w:divBdr>
      <w:divsChild>
        <w:div w:id="333805387">
          <w:marLeft w:val="547"/>
          <w:marRight w:val="0"/>
          <w:marTop w:val="120"/>
          <w:marBottom w:val="120"/>
          <w:divBdr>
            <w:top w:val="none" w:sz="0" w:space="0" w:color="auto"/>
            <w:left w:val="none" w:sz="0" w:space="0" w:color="auto"/>
            <w:bottom w:val="none" w:sz="0" w:space="0" w:color="auto"/>
            <w:right w:val="none" w:sz="0" w:space="0" w:color="auto"/>
          </w:divBdr>
        </w:div>
        <w:div w:id="610088557">
          <w:marLeft w:val="547"/>
          <w:marRight w:val="0"/>
          <w:marTop w:val="120"/>
          <w:marBottom w:val="120"/>
          <w:divBdr>
            <w:top w:val="none" w:sz="0" w:space="0" w:color="auto"/>
            <w:left w:val="none" w:sz="0" w:space="0" w:color="auto"/>
            <w:bottom w:val="none" w:sz="0" w:space="0" w:color="auto"/>
            <w:right w:val="none" w:sz="0" w:space="0" w:color="auto"/>
          </w:divBdr>
        </w:div>
        <w:div w:id="1489705980">
          <w:marLeft w:val="547"/>
          <w:marRight w:val="0"/>
          <w:marTop w:val="120"/>
          <w:marBottom w:val="120"/>
          <w:divBdr>
            <w:top w:val="none" w:sz="0" w:space="0" w:color="auto"/>
            <w:left w:val="none" w:sz="0" w:space="0" w:color="auto"/>
            <w:bottom w:val="none" w:sz="0" w:space="0" w:color="auto"/>
            <w:right w:val="none" w:sz="0" w:space="0" w:color="auto"/>
          </w:divBdr>
        </w:div>
        <w:div w:id="1713923128">
          <w:marLeft w:val="547"/>
          <w:marRight w:val="0"/>
          <w:marTop w:val="120"/>
          <w:marBottom w:val="120"/>
          <w:divBdr>
            <w:top w:val="none" w:sz="0" w:space="0" w:color="auto"/>
            <w:left w:val="none" w:sz="0" w:space="0" w:color="auto"/>
            <w:bottom w:val="none" w:sz="0" w:space="0" w:color="auto"/>
            <w:right w:val="none" w:sz="0" w:space="0" w:color="auto"/>
          </w:divBdr>
        </w:div>
      </w:divsChild>
    </w:div>
    <w:div w:id="777217847">
      <w:bodyDiv w:val="1"/>
      <w:marLeft w:val="0"/>
      <w:marRight w:val="0"/>
      <w:marTop w:val="0"/>
      <w:marBottom w:val="0"/>
      <w:divBdr>
        <w:top w:val="none" w:sz="0" w:space="0" w:color="auto"/>
        <w:left w:val="none" w:sz="0" w:space="0" w:color="auto"/>
        <w:bottom w:val="none" w:sz="0" w:space="0" w:color="auto"/>
        <w:right w:val="none" w:sz="0" w:space="0" w:color="auto"/>
      </w:divBdr>
    </w:div>
    <w:div w:id="786965631">
      <w:bodyDiv w:val="1"/>
      <w:marLeft w:val="0"/>
      <w:marRight w:val="0"/>
      <w:marTop w:val="0"/>
      <w:marBottom w:val="0"/>
      <w:divBdr>
        <w:top w:val="none" w:sz="0" w:space="0" w:color="auto"/>
        <w:left w:val="none" w:sz="0" w:space="0" w:color="auto"/>
        <w:bottom w:val="none" w:sz="0" w:space="0" w:color="auto"/>
        <w:right w:val="none" w:sz="0" w:space="0" w:color="auto"/>
      </w:divBdr>
    </w:div>
    <w:div w:id="828784637">
      <w:bodyDiv w:val="1"/>
      <w:marLeft w:val="0"/>
      <w:marRight w:val="0"/>
      <w:marTop w:val="0"/>
      <w:marBottom w:val="0"/>
      <w:divBdr>
        <w:top w:val="none" w:sz="0" w:space="0" w:color="auto"/>
        <w:left w:val="none" w:sz="0" w:space="0" w:color="auto"/>
        <w:bottom w:val="none" w:sz="0" w:space="0" w:color="auto"/>
        <w:right w:val="none" w:sz="0" w:space="0" w:color="auto"/>
      </w:divBdr>
      <w:divsChild>
        <w:div w:id="581642028">
          <w:marLeft w:val="274"/>
          <w:marRight w:val="0"/>
          <w:marTop w:val="60"/>
          <w:marBottom w:val="60"/>
          <w:divBdr>
            <w:top w:val="none" w:sz="0" w:space="0" w:color="auto"/>
            <w:left w:val="none" w:sz="0" w:space="0" w:color="auto"/>
            <w:bottom w:val="none" w:sz="0" w:space="0" w:color="auto"/>
            <w:right w:val="none" w:sz="0" w:space="0" w:color="auto"/>
          </w:divBdr>
        </w:div>
        <w:div w:id="889918139">
          <w:marLeft w:val="274"/>
          <w:marRight w:val="0"/>
          <w:marTop w:val="60"/>
          <w:marBottom w:val="60"/>
          <w:divBdr>
            <w:top w:val="none" w:sz="0" w:space="0" w:color="auto"/>
            <w:left w:val="none" w:sz="0" w:space="0" w:color="auto"/>
            <w:bottom w:val="none" w:sz="0" w:space="0" w:color="auto"/>
            <w:right w:val="none" w:sz="0" w:space="0" w:color="auto"/>
          </w:divBdr>
        </w:div>
        <w:div w:id="1108965219">
          <w:marLeft w:val="274"/>
          <w:marRight w:val="0"/>
          <w:marTop w:val="60"/>
          <w:marBottom w:val="60"/>
          <w:divBdr>
            <w:top w:val="none" w:sz="0" w:space="0" w:color="auto"/>
            <w:left w:val="none" w:sz="0" w:space="0" w:color="auto"/>
            <w:bottom w:val="none" w:sz="0" w:space="0" w:color="auto"/>
            <w:right w:val="none" w:sz="0" w:space="0" w:color="auto"/>
          </w:divBdr>
        </w:div>
        <w:div w:id="2067878354">
          <w:marLeft w:val="274"/>
          <w:marRight w:val="0"/>
          <w:marTop w:val="60"/>
          <w:marBottom w:val="60"/>
          <w:divBdr>
            <w:top w:val="none" w:sz="0" w:space="0" w:color="auto"/>
            <w:left w:val="none" w:sz="0" w:space="0" w:color="auto"/>
            <w:bottom w:val="none" w:sz="0" w:space="0" w:color="auto"/>
            <w:right w:val="none" w:sz="0" w:space="0" w:color="auto"/>
          </w:divBdr>
        </w:div>
      </w:divsChild>
    </w:div>
    <w:div w:id="848371354">
      <w:bodyDiv w:val="1"/>
      <w:marLeft w:val="0"/>
      <w:marRight w:val="0"/>
      <w:marTop w:val="0"/>
      <w:marBottom w:val="0"/>
      <w:divBdr>
        <w:top w:val="none" w:sz="0" w:space="0" w:color="auto"/>
        <w:left w:val="none" w:sz="0" w:space="0" w:color="auto"/>
        <w:bottom w:val="none" w:sz="0" w:space="0" w:color="auto"/>
        <w:right w:val="none" w:sz="0" w:space="0" w:color="auto"/>
      </w:divBdr>
      <w:divsChild>
        <w:div w:id="572544778">
          <w:marLeft w:val="274"/>
          <w:marRight w:val="0"/>
          <w:marTop w:val="45"/>
          <w:marBottom w:val="0"/>
          <w:divBdr>
            <w:top w:val="none" w:sz="0" w:space="0" w:color="auto"/>
            <w:left w:val="none" w:sz="0" w:space="0" w:color="auto"/>
            <w:bottom w:val="none" w:sz="0" w:space="0" w:color="auto"/>
            <w:right w:val="none" w:sz="0" w:space="0" w:color="auto"/>
          </w:divBdr>
        </w:div>
      </w:divsChild>
    </w:div>
    <w:div w:id="852115361">
      <w:bodyDiv w:val="1"/>
      <w:marLeft w:val="0"/>
      <w:marRight w:val="0"/>
      <w:marTop w:val="0"/>
      <w:marBottom w:val="0"/>
      <w:divBdr>
        <w:top w:val="none" w:sz="0" w:space="0" w:color="auto"/>
        <w:left w:val="none" w:sz="0" w:space="0" w:color="auto"/>
        <w:bottom w:val="none" w:sz="0" w:space="0" w:color="auto"/>
        <w:right w:val="none" w:sz="0" w:space="0" w:color="auto"/>
      </w:divBdr>
      <w:divsChild>
        <w:div w:id="779645668">
          <w:marLeft w:val="446"/>
          <w:marRight w:val="0"/>
          <w:marTop w:val="0"/>
          <w:marBottom w:val="0"/>
          <w:divBdr>
            <w:top w:val="none" w:sz="0" w:space="0" w:color="auto"/>
            <w:left w:val="none" w:sz="0" w:space="0" w:color="auto"/>
            <w:bottom w:val="none" w:sz="0" w:space="0" w:color="auto"/>
            <w:right w:val="none" w:sz="0" w:space="0" w:color="auto"/>
          </w:divBdr>
        </w:div>
      </w:divsChild>
    </w:div>
    <w:div w:id="854728777">
      <w:bodyDiv w:val="1"/>
      <w:marLeft w:val="0"/>
      <w:marRight w:val="0"/>
      <w:marTop w:val="0"/>
      <w:marBottom w:val="0"/>
      <w:divBdr>
        <w:top w:val="none" w:sz="0" w:space="0" w:color="auto"/>
        <w:left w:val="none" w:sz="0" w:space="0" w:color="auto"/>
        <w:bottom w:val="none" w:sz="0" w:space="0" w:color="auto"/>
        <w:right w:val="none" w:sz="0" w:space="0" w:color="auto"/>
      </w:divBdr>
    </w:div>
    <w:div w:id="865482664">
      <w:bodyDiv w:val="1"/>
      <w:marLeft w:val="0"/>
      <w:marRight w:val="0"/>
      <w:marTop w:val="0"/>
      <w:marBottom w:val="0"/>
      <w:divBdr>
        <w:top w:val="none" w:sz="0" w:space="0" w:color="auto"/>
        <w:left w:val="none" w:sz="0" w:space="0" w:color="auto"/>
        <w:bottom w:val="none" w:sz="0" w:space="0" w:color="auto"/>
        <w:right w:val="none" w:sz="0" w:space="0" w:color="auto"/>
      </w:divBdr>
      <w:divsChild>
        <w:div w:id="616376681">
          <w:marLeft w:val="547"/>
          <w:marRight w:val="0"/>
          <w:marTop w:val="120"/>
          <w:marBottom w:val="120"/>
          <w:divBdr>
            <w:top w:val="none" w:sz="0" w:space="0" w:color="auto"/>
            <w:left w:val="none" w:sz="0" w:space="0" w:color="auto"/>
            <w:bottom w:val="none" w:sz="0" w:space="0" w:color="auto"/>
            <w:right w:val="none" w:sz="0" w:space="0" w:color="auto"/>
          </w:divBdr>
        </w:div>
        <w:div w:id="721947113">
          <w:marLeft w:val="547"/>
          <w:marRight w:val="0"/>
          <w:marTop w:val="120"/>
          <w:marBottom w:val="120"/>
          <w:divBdr>
            <w:top w:val="none" w:sz="0" w:space="0" w:color="auto"/>
            <w:left w:val="none" w:sz="0" w:space="0" w:color="auto"/>
            <w:bottom w:val="none" w:sz="0" w:space="0" w:color="auto"/>
            <w:right w:val="none" w:sz="0" w:space="0" w:color="auto"/>
          </w:divBdr>
        </w:div>
        <w:div w:id="1262179470">
          <w:marLeft w:val="547"/>
          <w:marRight w:val="0"/>
          <w:marTop w:val="120"/>
          <w:marBottom w:val="120"/>
          <w:divBdr>
            <w:top w:val="none" w:sz="0" w:space="0" w:color="auto"/>
            <w:left w:val="none" w:sz="0" w:space="0" w:color="auto"/>
            <w:bottom w:val="none" w:sz="0" w:space="0" w:color="auto"/>
            <w:right w:val="none" w:sz="0" w:space="0" w:color="auto"/>
          </w:divBdr>
        </w:div>
        <w:div w:id="1645697662">
          <w:marLeft w:val="547"/>
          <w:marRight w:val="0"/>
          <w:marTop w:val="120"/>
          <w:marBottom w:val="120"/>
          <w:divBdr>
            <w:top w:val="none" w:sz="0" w:space="0" w:color="auto"/>
            <w:left w:val="none" w:sz="0" w:space="0" w:color="auto"/>
            <w:bottom w:val="none" w:sz="0" w:space="0" w:color="auto"/>
            <w:right w:val="none" w:sz="0" w:space="0" w:color="auto"/>
          </w:divBdr>
        </w:div>
      </w:divsChild>
    </w:div>
    <w:div w:id="891036594">
      <w:bodyDiv w:val="1"/>
      <w:marLeft w:val="0"/>
      <w:marRight w:val="0"/>
      <w:marTop w:val="0"/>
      <w:marBottom w:val="0"/>
      <w:divBdr>
        <w:top w:val="none" w:sz="0" w:space="0" w:color="auto"/>
        <w:left w:val="none" w:sz="0" w:space="0" w:color="auto"/>
        <w:bottom w:val="none" w:sz="0" w:space="0" w:color="auto"/>
        <w:right w:val="none" w:sz="0" w:space="0" w:color="auto"/>
      </w:divBdr>
    </w:div>
    <w:div w:id="926621145">
      <w:bodyDiv w:val="1"/>
      <w:marLeft w:val="0"/>
      <w:marRight w:val="0"/>
      <w:marTop w:val="0"/>
      <w:marBottom w:val="0"/>
      <w:divBdr>
        <w:top w:val="none" w:sz="0" w:space="0" w:color="auto"/>
        <w:left w:val="none" w:sz="0" w:space="0" w:color="auto"/>
        <w:bottom w:val="none" w:sz="0" w:space="0" w:color="auto"/>
        <w:right w:val="none" w:sz="0" w:space="0" w:color="auto"/>
      </w:divBdr>
      <w:divsChild>
        <w:div w:id="85394494">
          <w:marLeft w:val="446"/>
          <w:marRight w:val="0"/>
          <w:marTop w:val="120"/>
          <w:marBottom w:val="120"/>
          <w:divBdr>
            <w:top w:val="none" w:sz="0" w:space="0" w:color="auto"/>
            <w:left w:val="none" w:sz="0" w:space="0" w:color="auto"/>
            <w:bottom w:val="none" w:sz="0" w:space="0" w:color="auto"/>
            <w:right w:val="none" w:sz="0" w:space="0" w:color="auto"/>
          </w:divBdr>
        </w:div>
        <w:div w:id="215824728">
          <w:marLeft w:val="446"/>
          <w:marRight w:val="0"/>
          <w:marTop w:val="120"/>
          <w:marBottom w:val="120"/>
          <w:divBdr>
            <w:top w:val="none" w:sz="0" w:space="0" w:color="auto"/>
            <w:left w:val="none" w:sz="0" w:space="0" w:color="auto"/>
            <w:bottom w:val="none" w:sz="0" w:space="0" w:color="auto"/>
            <w:right w:val="none" w:sz="0" w:space="0" w:color="auto"/>
          </w:divBdr>
        </w:div>
        <w:div w:id="320961680">
          <w:marLeft w:val="1166"/>
          <w:marRight w:val="0"/>
          <w:marTop w:val="120"/>
          <w:marBottom w:val="120"/>
          <w:divBdr>
            <w:top w:val="none" w:sz="0" w:space="0" w:color="auto"/>
            <w:left w:val="none" w:sz="0" w:space="0" w:color="auto"/>
            <w:bottom w:val="none" w:sz="0" w:space="0" w:color="auto"/>
            <w:right w:val="none" w:sz="0" w:space="0" w:color="auto"/>
          </w:divBdr>
        </w:div>
        <w:div w:id="1698236695">
          <w:marLeft w:val="1166"/>
          <w:marRight w:val="0"/>
          <w:marTop w:val="120"/>
          <w:marBottom w:val="120"/>
          <w:divBdr>
            <w:top w:val="none" w:sz="0" w:space="0" w:color="auto"/>
            <w:left w:val="none" w:sz="0" w:space="0" w:color="auto"/>
            <w:bottom w:val="none" w:sz="0" w:space="0" w:color="auto"/>
            <w:right w:val="none" w:sz="0" w:space="0" w:color="auto"/>
          </w:divBdr>
        </w:div>
        <w:div w:id="1798795146">
          <w:marLeft w:val="1166"/>
          <w:marRight w:val="0"/>
          <w:marTop w:val="120"/>
          <w:marBottom w:val="120"/>
          <w:divBdr>
            <w:top w:val="none" w:sz="0" w:space="0" w:color="auto"/>
            <w:left w:val="none" w:sz="0" w:space="0" w:color="auto"/>
            <w:bottom w:val="none" w:sz="0" w:space="0" w:color="auto"/>
            <w:right w:val="none" w:sz="0" w:space="0" w:color="auto"/>
          </w:divBdr>
        </w:div>
        <w:div w:id="1837457523">
          <w:marLeft w:val="1166"/>
          <w:marRight w:val="0"/>
          <w:marTop w:val="120"/>
          <w:marBottom w:val="120"/>
          <w:divBdr>
            <w:top w:val="none" w:sz="0" w:space="0" w:color="auto"/>
            <w:left w:val="none" w:sz="0" w:space="0" w:color="auto"/>
            <w:bottom w:val="none" w:sz="0" w:space="0" w:color="auto"/>
            <w:right w:val="none" w:sz="0" w:space="0" w:color="auto"/>
          </w:divBdr>
        </w:div>
      </w:divsChild>
    </w:div>
    <w:div w:id="944504843">
      <w:bodyDiv w:val="1"/>
      <w:marLeft w:val="0"/>
      <w:marRight w:val="0"/>
      <w:marTop w:val="0"/>
      <w:marBottom w:val="0"/>
      <w:divBdr>
        <w:top w:val="none" w:sz="0" w:space="0" w:color="auto"/>
        <w:left w:val="none" w:sz="0" w:space="0" w:color="auto"/>
        <w:bottom w:val="none" w:sz="0" w:space="0" w:color="auto"/>
        <w:right w:val="none" w:sz="0" w:space="0" w:color="auto"/>
      </w:divBdr>
    </w:div>
    <w:div w:id="965618285">
      <w:bodyDiv w:val="1"/>
      <w:marLeft w:val="0"/>
      <w:marRight w:val="0"/>
      <w:marTop w:val="0"/>
      <w:marBottom w:val="0"/>
      <w:divBdr>
        <w:top w:val="none" w:sz="0" w:space="0" w:color="auto"/>
        <w:left w:val="none" w:sz="0" w:space="0" w:color="auto"/>
        <w:bottom w:val="none" w:sz="0" w:space="0" w:color="auto"/>
        <w:right w:val="none" w:sz="0" w:space="0" w:color="auto"/>
      </w:divBdr>
      <w:divsChild>
        <w:div w:id="1044214320">
          <w:marLeft w:val="274"/>
          <w:marRight w:val="0"/>
          <w:marTop w:val="45"/>
          <w:marBottom w:val="0"/>
          <w:divBdr>
            <w:top w:val="none" w:sz="0" w:space="0" w:color="auto"/>
            <w:left w:val="none" w:sz="0" w:space="0" w:color="auto"/>
            <w:bottom w:val="none" w:sz="0" w:space="0" w:color="auto"/>
            <w:right w:val="none" w:sz="0" w:space="0" w:color="auto"/>
          </w:divBdr>
        </w:div>
      </w:divsChild>
    </w:div>
    <w:div w:id="998073747">
      <w:bodyDiv w:val="1"/>
      <w:marLeft w:val="0"/>
      <w:marRight w:val="0"/>
      <w:marTop w:val="0"/>
      <w:marBottom w:val="0"/>
      <w:divBdr>
        <w:top w:val="none" w:sz="0" w:space="0" w:color="auto"/>
        <w:left w:val="none" w:sz="0" w:space="0" w:color="auto"/>
        <w:bottom w:val="none" w:sz="0" w:space="0" w:color="auto"/>
        <w:right w:val="none" w:sz="0" w:space="0" w:color="auto"/>
      </w:divBdr>
    </w:div>
    <w:div w:id="1026981037">
      <w:bodyDiv w:val="1"/>
      <w:marLeft w:val="0"/>
      <w:marRight w:val="0"/>
      <w:marTop w:val="0"/>
      <w:marBottom w:val="0"/>
      <w:divBdr>
        <w:top w:val="none" w:sz="0" w:space="0" w:color="auto"/>
        <w:left w:val="none" w:sz="0" w:space="0" w:color="auto"/>
        <w:bottom w:val="none" w:sz="0" w:space="0" w:color="auto"/>
        <w:right w:val="none" w:sz="0" w:space="0" w:color="auto"/>
      </w:divBdr>
      <w:divsChild>
        <w:div w:id="651327038">
          <w:marLeft w:val="547"/>
          <w:marRight w:val="0"/>
          <w:marTop w:val="120"/>
          <w:marBottom w:val="120"/>
          <w:divBdr>
            <w:top w:val="none" w:sz="0" w:space="0" w:color="auto"/>
            <w:left w:val="none" w:sz="0" w:space="0" w:color="auto"/>
            <w:bottom w:val="none" w:sz="0" w:space="0" w:color="auto"/>
            <w:right w:val="none" w:sz="0" w:space="0" w:color="auto"/>
          </w:divBdr>
        </w:div>
        <w:div w:id="1177504518">
          <w:marLeft w:val="547"/>
          <w:marRight w:val="0"/>
          <w:marTop w:val="120"/>
          <w:marBottom w:val="120"/>
          <w:divBdr>
            <w:top w:val="none" w:sz="0" w:space="0" w:color="auto"/>
            <w:left w:val="none" w:sz="0" w:space="0" w:color="auto"/>
            <w:bottom w:val="none" w:sz="0" w:space="0" w:color="auto"/>
            <w:right w:val="none" w:sz="0" w:space="0" w:color="auto"/>
          </w:divBdr>
        </w:div>
        <w:div w:id="1504121964">
          <w:marLeft w:val="547"/>
          <w:marRight w:val="0"/>
          <w:marTop w:val="120"/>
          <w:marBottom w:val="120"/>
          <w:divBdr>
            <w:top w:val="none" w:sz="0" w:space="0" w:color="auto"/>
            <w:left w:val="none" w:sz="0" w:space="0" w:color="auto"/>
            <w:bottom w:val="none" w:sz="0" w:space="0" w:color="auto"/>
            <w:right w:val="none" w:sz="0" w:space="0" w:color="auto"/>
          </w:divBdr>
        </w:div>
        <w:div w:id="1628319595">
          <w:marLeft w:val="547"/>
          <w:marRight w:val="0"/>
          <w:marTop w:val="120"/>
          <w:marBottom w:val="120"/>
          <w:divBdr>
            <w:top w:val="none" w:sz="0" w:space="0" w:color="auto"/>
            <w:left w:val="none" w:sz="0" w:space="0" w:color="auto"/>
            <w:bottom w:val="none" w:sz="0" w:space="0" w:color="auto"/>
            <w:right w:val="none" w:sz="0" w:space="0" w:color="auto"/>
          </w:divBdr>
        </w:div>
      </w:divsChild>
    </w:div>
    <w:div w:id="1067413810">
      <w:bodyDiv w:val="1"/>
      <w:marLeft w:val="0"/>
      <w:marRight w:val="0"/>
      <w:marTop w:val="0"/>
      <w:marBottom w:val="0"/>
      <w:divBdr>
        <w:top w:val="none" w:sz="0" w:space="0" w:color="auto"/>
        <w:left w:val="none" w:sz="0" w:space="0" w:color="auto"/>
        <w:bottom w:val="none" w:sz="0" w:space="0" w:color="auto"/>
        <w:right w:val="none" w:sz="0" w:space="0" w:color="auto"/>
      </w:divBdr>
    </w:div>
    <w:div w:id="1081678140">
      <w:bodyDiv w:val="1"/>
      <w:marLeft w:val="0"/>
      <w:marRight w:val="0"/>
      <w:marTop w:val="0"/>
      <w:marBottom w:val="0"/>
      <w:divBdr>
        <w:top w:val="none" w:sz="0" w:space="0" w:color="auto"/>
        <w:left w:val="none" w:sz="0" w:space="0" w:color="auto"/>
        <w:bottom w:val="none" w:sz="0" w:space="0" w:color="auto"/>
        <w:right w:val="none" w:sz="0" w:space="0" w:color="auto"/>
      </w:divBdr>
    </w:div>
    <w:div w:id="1114591965">
      <w:bodyDiv w:val="1"/>
      <w:marLeft w:val="0"/>
      <w:marRight w:val="0"/>
      <w:marTop w:val="0"/>
      <w:marBottom w:val="0"/>
      <w:divBdr>
        <w:top w:val="none" w:sz="0" w:space="0" w:color="auto"/>
        <w:left w:val="none" w:sz="0" w:space="0" w:color="auto"/>
        <w:bottom w:val="none" w:sz="0" w:space="0" w:color="auto"/>
        <w:right w:val="none" w:sz="0" w:space="0" w:color="auto"/>
      </w:divBdr>
    </w:div>
    <w:div w:id="1128429424">
      <w:bodyDiv w:val="1"/>
      <w:marLeft w:val="0"/>
      <w:marRight w:val="0"/>
      <w:marTop w:val="0"/>
      <w:marBottom w:val="0"/>
      <w:divBdr>
        <w:top w:val="none" w:sz="0" w:space="0" w:color="auto"/>
        <w:left w:val="none" w:sz="0" w:space="0" w:color="auto"/>
        <w:bottom w:val="none" w:sz="0" w:space="0" w:color="auto"/>
        <w:right w:val="none" w:sz="0" w:space="0" w:color="auto"/>
      </w:divBdr>
    </w:div>
    <w:div w:id="1169250088">
      <w:bodyDiv w:val="1"/>
      <w:marLeft w:val="0"/>
      <w:marRight w:val="0"/>
      <w:marTop w:val="0"/>
      <w:marBottom w:val="0"/>
      <w:divBdr>
        <w:top w:val="none" w:sz="0" w:space="0" w:color="auto"/>
        <w:left w:val="none" w:sz="0" w:space="0" w:color="auto"/>
        <w:bottom w:val="none" w:sz="0" w:space="0" w:color="auto"/>
        <w:right w:val="none" w:sz="0" w:space="0" w:color="auto"/>
      </w:divBdr>
      <w:divsChild>
        <w:div w:id="1164201866">
          <w:marLeft w:val="274"/>
          <w:marRight w:val="0"/>
          <w:marTop w:val="60"/>
          <w:marBottom w:val="60"/>
          <w:divBdr>
            <w:top w:val="none" w:sz="0" w:space="0" w:color="auto"/>
            <w:left w:val="none" w:sz="0" w:space="0" w:color="auto"/>
            <w:bottom w:val="none" w:sz="0" w:space="0" w:color="auto"/>
            <w:right w:val="none" w:sz="0" w:space="0" w:color="auto"/>
          </w:divBdr>
        </w:div>
        <w:div w:id="1404140701">
          <w:marLeft w:val="274"/>
          <w:marRight w:val="0"/>
          <w:marTop w:val="60"/>
          <w:marBottom w:val="60"/>
          <w:divBdr>
            <w:top w:val="none" w:sz="0" w:space="0" w:color="auto"/>
            <w:left w:val="none" w:sz="0" w:space="0" w:color="auto"/>
            <w:bottom w:val="none" w:sz="0" w:space="0" w:color="auto"/>
            <w:right w:val="none" w:sz="0" w:space="0" w:color="auto"/>
          </w:divBdr>
        </w:div>
      </w:divsChild>
    </w:div>
    <w:div w:id="1192959515">
      <w:bodyDiv w:val="1"/>
      <w:marLeft w:val="0"/>
      <w:marRight w:val="0"/>
      <w:marTop w:val="0"/>
      <w:marBottom w:val="0"/>
      <w:divBdr>
        <w:top w:val="none" w:sz="0" w:space="0" w:color="auto"/>
        <w:left w:val="none" w:sz="0" w:space="0" w:color="auto"/>
        <w:bottom w:val="none" w:sz="0" w:space="0" w:color="auto"/>
        <w:right w:val="none" w:sz="0" w:space="0" w:color="auto"/>
      </w:divBdr>
    </w:div>
    <w:div w:id="1242134096">
      <w:bodyDiv w:val="1"/>
      <w:marLeft w:val="0"/>
      <w:marRight w:val="0"/>
      <w:marTop w:val="0"/>
      <w:marBottom w:val="0"/>
      <w:divBdr>
        <w:top w:val="none" w:sz="0" w:space="0" w:color="auto"/>
        <w:left w:val="none" w:sz="0" w:space="0" w:color="auto"/>
        <w:bottom w:val="none" w:sz="0" w:space="0" w:color="auto"/>
        <w:right w:val="none" w:sz="0" w:space="0" w:color="auto"/>
      </w:divBdr>
    </w:div>
    <w:div w:id="1270578664">
      <w:bodyDiv w:val="1"/>
      <w:marLeft w:val="0"/>
      <w:marRight w:val="0"/>
      <w:marTop w:val="0"/>
      <w:marBottom w:val="0"/>
      <w:divBdr>
        <w:top w:val="none" w:sz="0" w:space="0" w:color="auto"/>
        <w:left w:val="none" w:sz="0" w:space="0" w:color="auto"/>
        <w:bottom w:val="none" w:sz="0" w:space="0" w:color="auto"/>
        <w:right w:val="none" w:sz="0" w:space="0" w:color="auto"/>
      </w:divBdr>
      <w:divsChild>
        <w:div w:id="1057558074">
          <w:marLeft w:val="446"/>
          <w:marRight w:val="0"/>
          <w:marTop w:val="0"/>
          <w:marBottom w:val="0"/>
          <w:divBdr>
            <w:top w:val="none" w:sz="0" w:space="0" w:color="auto"/>
            <w:left w:val="none" w:sz="0" w:space="0" w:color="auto"/>
            <w:bottom w:val="none" w:sz="0" w:space="0" w:color="auto"/>
            <w:right w:val="none" w:sz="0" w:space="0" w:color="auto"/>
          </w:divBdr>
        </w:div>
      </w:divsChild>
    </w:div>
    <w:div w:id="1291395970">
      <w:bodyDiv w:val="1"/>
      <w:marLeft w:val="0"/>
      <w:marRight w:val="0"/>
      <w:marTop w:val="0"/>
      <w:marBottom w:val="0"/>
      <w:divBdr>
        <w:top w:val="none" w:sz="0" w:space="0" w:color="auto"/>
        <w:left w:val="none" w:sz="0" w:space="0" w:color="auto"/>
        <w:bottom w:val="none" w:sz="0" w:space="0" w:color="auto"/>
        <w:right w:val="none" w:sz="0" w:space="0" w:color="auto"/>
      </w:divBdr>
      <w:divsChild>
        <w:div w:id="1965231937">
          <w:marLeft w:val="1886"/>
          <w:marRight w:val="0"/>
          <w:marTop w:val="0"/>
          <w:marBottom w:val="40"/>
          <w:divBdr>
            <w:top w:val="none" w:sz="0" w:space="0" w:color="auto"/>
            <w:left w:val="none" w:sz="0" w:space="0" w:color="auto"/>
            <w:bottom w:val="none" w:sz="0" w:space="0" w:color="auto"/>
            <w:right w:val="none" w:sz="0" w:space="0" w:color="auto"/>
          </w:divBdr>
        </w:div>
      </w:divsChild>
    </w:div>
    <w:div w:id="1307782148">
      <w:bodyDiv w:val="1"/>
      <w:marLeft w:val="0"/>
      <w:marRight w:val="0"/>
      <w:marTop w:val="0"/>
      <w:marBottom w:val="0"/>
      <w:divBdr>
        <w:top w:val="none" w:sz="0" w:space="0" w:color="auto"/>
        <w:left w:val="none" w:sz="0" w:space="0" w:color="auto"/>
        <w:bottom w:val="none" w:sz="0" w:space="0" w:color="auto"/>
        <w:right w:val="none" w:sz="0" w:space="0" w:color="auto"/>
      </w:divBdr>
    </w:div>
    <w:div w:id="1334265533">
      <w:bodyDiv w:val="1"/>
      <w:marLeft w:val="0"/>
      <w:marRight w:val="0"/>
      <w:marTop w:val="0"/>
      <w:marBottom w:val="0"/>
      <w:divBdr>
        <w:top w:val="none" w:sz="0" w:space="0" w:color="auto"/>
        <w:left w:val="none" w:sz="0" w:space="0" w:color="auto"/>
        <w:bottom w:val="none" w:sz="0" w:space="0" w:color="auto"/>
        <w:right w:val="none" w:sz="0" w:space="0" w:color="auto"/>
      </w:divBdr>
    </w:div>
    <w:div w:id="1341816727">
      <w:bodyDiv w:val="1"/>
      <w:marLeft w:val="0"/>
      <w:marRight w:val="0"/>
      <w:marTop w:val="0"/>
      <w:marBottom w:val="0"/>
      <w:divBdr>
        <w:top w:val="none" w:sz="0" w:space="0" w:color="auto"/>
        <w:left w:val="none" w:sz="0" w:space="0" w:color="auto"/>
        <w:bottom w:val="none" w:sz="0" w:space="0" w:color="auto"/>
        <w:right w:val="none" w:sz="0" w:space="0" w:color="auto"/>
      </w:divBdr>
    </w:div>
    <w:div w:id="1371229103">
      <w:bodyDiv w:val="1"/>
      <w:marLeft w:val="0"/>
      <w:marRight w:val="0"/>
      <w:marTop w:val="0"/>
      <w:marBottom w:val="0"/>
      <w:divBdr>
        <w:top w:val="none" w:sz="0" w:space="0" w:color="auto"/>
        <w:left w:val="none" w:sz="0" w:space="0" w:color="auto"/>
        <w:bottom w:val="none" w:sz="0" w:space="0" w:color="auto"/>
        <w:right w:val="none" w:sz="0" w:space="0" w:color="auto"/>
      </w:divBdr>
    </w:div>
    <w:div w:id="1375080629">
      <w:bodyDiv w:val="1"/>
      <w:marLeft w:val="0"/>
      <w:marRight w:val="0"/>
      <w:marTop w:val="0"/>
      <w:marBottom w:val="0"/>
      <w:divBdr>
        <w:top w:val="none" w:sz="0" w:space="0" w:color="auto"/>
        <w:left w:val="none" w:sz="0" w:space="0" w:color="auto"/>
        <w:bottom w:val="none" w:sz="0" w:space="0" w:color="auto"/>
        <w:right w:val="none" w:sz="0" w:space="0" w:color="auto"/>
      </w:divBdr>
      <w:divsChild>
        <w:div w:id="974914979">
          <w:marLeft w:val="446"/>
          <w:marRight w:val="0"/>
          <w:marTop w:val="0"/>
          <w:marBottom w:val="0"/>
          <w:divBdr>
            <w:top w:val="none" w:sz="0" w:space="0" w:color="auto"/>
            <w:left w:val="none" w:sz="0" w:space="0" w:color="auto"/>
            <w:bottom w:val="none" w:sz="0" w:space="0" w:color="auto"/>
            <w:right w:val="none" w:sz="0" w:space="0" w:color="auto"/>
          </w:divBdr>
        </w:div>
      </w:divsChild>
    </w:div>
    <w:div w:id="1420642015">
      <w:bodyDiv w:val="1"/>
      <w:marLeft w:val="0"/>
      <w:marRight w:val="0"/>
      <w:marTop w:val="0"/>
      <w:marBottom w:val="0"/>
      <w:divBdr>
        <w:top w:val="none" w:sz="0" w:space="0" w:color="auto"/>
        <w:left w:val="none" w:sz="0" w:space="0" w:color="auto"/>
        <w:bottom w:val="none" w:sz="0" w:space="0" w:color="auto"/>
        <w:right w:val="none" w:sz="0" w:space="0" w:color="auto"/>
      </w:divBdr>
    </w:div>
    <w:div w:id="1447774657">
      <w:bodyDiv w:val="1"/>
      <w:marLeft w:val="0"/>
      <w:marRight w:val="0"/>
      <w:marTop w:val="0"/>
      <w:marBottom w:val="0"/>
      <w:divBdr>
        <w:top w:val="none" w:sz="0" w:space="0" w:color="auto"/>
        <w:left w:val="none" w:sz="0" w:space="0" w:color="auto"/>
        <w:bottom w:val="none" w:sz="0" w:space="0" w:color="auto"/>
        <w:right w:val="none" w:sz="0" w:space="0" w:color="auto"/>
      </w:divBdr>
    </w:div>
    <w:div w:id="1477255456">
      <w:bodyDiv w:val="1"/>
      <w:marLeft w:val="0"/>
      <w:marRight w:val="0"/>
      <w:marTop w:val="0"/>
      <w:marBottom w:val="0"/>
      <w:divBdr>
        <w:top w:val="none" w:sz="0" w:space="0" w:color="auto"/>
        <w:left w:val="none" w:sz="0" w:space="0" w:color="auto"/>
        <w:bottom w:val="none" w:sz="0" w:space="0" w:color="auto"/>
        <w:right w:val="none" w:sz="0" w:space="0" w:color="auto"/>
      </w:divBdr>
    </w:div>
    <w:div w:id="1542740405">
      <w:bodyDiv w:val="1"/>
      <w:marLeft w:val="0"/>
      <w:marRight w:val="0"/>
      <w:marTop w:val="0"/>
      <w:marBottom w:val="0"/>
      <w:divBdr>
        <w:top w:val="none" w:sz="0" w:space="0" w:color="auto"/>
        <w:left w:val="none" w:sz="0" w:space="0" w:color="auto"/>
        <w:bottom w:val="none" w:sz="0" w:space="0" w:color="auto"/>
        <w:right w:val="none" w:sz="0" w:space="0" w:color="auto"/>
      </w:divBdr>
    </w:div>
    <w:div w:id="1544900586">
      <w:bodyDiv w:val="1"/>
      <w:marLeft w:val="0"/>
      <w:marRight w:val="0"/>
      <w:marTop w:val="0"/>
      <w:marBottom w:val="0"/>
      <w:divBdr>
        <w:top w:val="none" w:sz="0" w:space="0" w:color="auto"/>
        <w:left w:val="none" w:sz="0" w:space="0" w:color="auto"/>
        <w:bottom w:val="none" w:sz="0" w:space="0" w:color="auto"/>
        <w:right w:val="none" w:sz="0" w:space="0" w:color="auto"/>
      </w:divBdr>
    </w:div>
    <w:div w:id="1548880285">
      <w:bodyDiv w:val="1"/>
      <w:marLeft w:val="0"/>
      <w:marRight w:val="0"/>
      <w:marTop w:val="0"/>
      <w:marBottom w:val="0"/>
      <w:divBdr>
        <w:top w:val="none" w:sz="0" w:space="0" w:color="auto"/>
        <w:left w:val="none" w:sz="0" w:space="0" w:color="auto"/>
        <w:bottom w:val="none" w:sz="0" w:space="0" w:color="auto"/>
        <w:right w:val="none" w:sz="0" w:space="0" w:color="auto"/>
      </w:divBdr>
      <w:divsChild>
        <w:div w:id="901134172">
          <w:marLeft w:val="0"/>
          <w:marRight w:val="0"/>
          <w:marTop w:val="0"/>
          <w:marBottom w:val="0"/>
          <w:divBdr>
            <w:top w:val="none" w:sz="0" w:space="0" w:color="auto"/>
            <w:left w:val="none" w:sz="0" w:space="0" w:color="auto"/>
            <w:bottom w:val="none" w:sz="0" w:space="0" w:color="auto"/>
            <w:right w:val="none" w:sz="0" w:space="0" w:color="auto"/>
          </w:divBdr>
        </w:div>
        <w:div w:id="1967270342">
          <w:marLeft w:val="0"/>
          <w:marRight w:val="0"/>
          <w:marTop w:val="0"/>
          <w:marBottom w:val="0"/>
          <w:divBdr>
            <w:top w:val="single" w:sz="2" w:space="0" w:color="D9D9E3"/>
            <w:left w:val="single" w:sz="2" w:space="0" w:color="D9D9E3"/>
            <w:bottom w:val="single" w:sz="2" w:space="0" w:color="D9D9E3"/>
            <w:right w:val="single" w:sz="2" w:space="0" w:color="D9D9E3"/>
          </w:divBdr>
          <w:divsChild>
            <w:div w:id="1611820293">
              <w:marLeft w:val="0"/>
              <w:marRight w:val="0"/>
              <w:marTop w:val="0"/>
              <w:marBottom w:val="0"/>
              <w:divBdr>
                <w:top w:val="single" w:sz="2" w:space="0" w:color="D9D9E3"/>
                <w:left w:val="single" w:sz="2" w:space="0" w:color="D9D9E3"/>
                <w:bottom w:val="single" w:sz="2" w:space="0" w:color="D9D9E3"/>
                <w:right w:val="single" w:sz="2" w:space="0" w:color="D9D9E3"/>
              </w:divBdr>
              <w:divsChild>
                <w:div w:id="895048876">
                  <w:marLeft w:val="0"/>
                  <w:marRight w:val="0"/>
                  <w:marTop w:val="0"/>
                  <w:marBottom w:val="0"/>
                  <w:divBdr>
                    <w:top w:val="single" w:sz="2" w:space="0" w:color="D9D9E3"/>
                    <w:left w:val="single" w:sz="2" w:space="0" w:color="D9D9E3"/>
                    <w:bottom w:val="single" w:sz="2" w:space="0" w:color="D9D9E3"/>
                    <w:right w:val="single" w:sz="2" w:space="0" w:color="D9D9E3"/>
                  </w:divBdr>
                  <w:divsChild>
                    <w:div w:id="1789161628">
                      <w:marLeft w:val="0"/>
                      <w:marRight w:val="0"/>
                      <w:marTop w:val="0"/>
                      <w:marBottom w:val="0"/>
                      <w:divBdr>
                        <w:top w:val="single" w:sz="2" w:space="0" w:color="D9D9E3"/>
                        <w:left w:val="single" w:sz="2" w:space="0" w:color="D9D9E3"/>
                        <w:bottom w:val="single" w:sz="2" w:space="0" w:color="D9D9E3"/>
                        <w:right w:val="single" w:sz="2" w:space="0" w:color="D9D9E3"/>
                      </w:divBdr>
                      <w:divsChild>
                        <w:div w:id="596182880">
                          <w:marLeft w:val="0"/>
                          <w:marRight w:val="0"/>
                          <w:marTop w:val="0"/>
                          <w:marBottom w:val="0"/>
                          <w:divBdr>
                            <w:top w:val="single" w:sz="2" w:space="0" w:color="auto"/>
                            <w:left w:val="single" w:sz="2" w:space="0" w:color="auto"/>
                            <w:bottom w:val="single" w:sz="6" w:space="0" w:color="auto"/>
                            <w:right w:val="single" w:sz="2" w:space="0" w:color="auto"/>
                          </w:divBdr>
                          <w:divsChild>
                            <w:div w:id="451481599">
                              <w:marLeft w:val="0"/>
                              <w:marRight w:val="0"/>
                              <w:marTop w:val="100"/>
                              <w:marBottom w:val="100"/>
                              <w:divBdr>
                                <w:top w:val="single" w:sz="2" w:space="0" w:color="D9D9E3"/>
                                <w:left w:val="single" w:sz="2" w:space="0" w:color="D9D9E3"/>
                                <w:bottom w:val="single" w:sz="2" w:space="0" w:color="D9D9E3"/>
                                <w:right w:val="single" w:sz="2" w:space="0" w:color="D9D9E3"/>
                              </w:divBdr>
                              <w:divsChild>
                                <w:div w:id="1521578293">
                                  <w:marLeft w:val="0"/>
                                  <w:marRight w:val="0"/>
                                  <w:marTop w:val="0"/>
                                  <w:marBottom w:val="0"/>
                                  <w:divBdr>
                                    <w:top w:val="single" w:sz="2" w:space="0" w:color="D9D9E3"/>
                                    <w:left w:val="single" w:sz="2" w:space="0" w:color="D9D9E3"/>
                                    <w:bottom w:val="single" w:sz="2" w:space="0" w:color="D9D9E3"/>
                                    <w:right w:val="single" w:sz="2" w:space="0" w:color="D9D9E3"/>
                                  </w:divBdr>
                                  <w:divsChild>
                                    <w:div w:id="1271740702">
                                      <w:marLeft w:val="0"/>
                                      <w:marRight w:val="0"/>
                                      <w:marTop w:val="0"/>
                                      <w:marBottom w:val="0"/>
                                      <w:divBdr>
                                        <w:top w:val="single" w:sz="2" w:space="0" w:color="D9D9E3"/>
                                        <w:left w:val="single" w:sz="2" w:space="0" w:color="D9D9E3"/>
                                        <w:bottom w:val="single" w:sz="2" w:space="0" w:color="D9D9E3"/>
                                        <w:right w:val="single" w:sz="2" w:space="0" w:color="D9D9E3"/>
                                      </w:divBdr>
                                      <w:divsChild>
                                        <w:div w:id="2017805058">
                                          <w:marLeft w:val="0"/>
                                          <w:marRight w:val="0"/>
                                          <w:marTop w:val="0"/>
                                          <w:marBottom w:val="0"/>
                                          <w:divBdr>
                                            <w:top w:val="single" w:sz="2" w:space="0" w:color="D9D9E3"/>
                                            <w:left w:val="single" w:sz="2" w:space="0" w:color="D9D9E3"/>
                                            <w:bottom w:val="single" w:sz="2" w:space="0" w:color="D9D9E3"/>
                                            <w:right w:val="single" w:sz="2" w:space="0" w:color="D9D9E3"/>
                                          </w:divBdr>
                                          <w:divsChild>
                                            <w:div w:id="19577172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24740901">
                                      <w:marLeft w:val="0"/>
                                      <w:marRight w:val="0"/>
                                      <w:marTop w:val="0"/>
                                      <w:marBottom w:val="0"/>
                                      <w:divBdr>
                                        <w:top w:val="single" w:sz="2" w:space="0" w:color="D9D9E3"/>
                                        <w:left w:val="single" w:sz="2" w:space="0" w:color="D9D9E3"/>
                                        <w:bottom w:val="single" w:sz="2" w:space="0" w:color="D9D9E3"/>
                                        <w:right w:val="single" w:sz="2" w:space="0" w:color="D9D9E3"/>
                                      </w:divBdr>
                                      <w:divsChild>
                                        <w:div w:id="1752120303">
                                          <w:marLeft w:val="0"/>
                                          <w:marRight w:val="0"/>
                                          <w:marTop w:val="0"/>
                                          <w:marBottom w:val="0"/>
                                          <w:divBdr>
                                            <w:top w:val="single" w:sz="2" w:space="0" w:color="D9D9E3"/>
                                            <w:left w:val="single" w:sz="2" w:space="0" w:color="D9D9E3"/>
                                            <w:bottom w:val="single" w:sz="2" w:space="0" w:color="D9D9E3"/>
                                            <w:right w:val="single" w:sz="2" w:space="0" w:color="D9D9E3"/>
                                          </w:divBdr>
                                          <w:divsChild>
                                            <w:div w:id="1462961141">
                                              <w:marLeft w:val="0"/>
                                              <w:marRight w:val="0"/>
                                              <w:marTop w:val="0"/>
                                              <w:marBottom w:val="0"/>
                                              <w:divBdr>
                                                <w:top w:val="single" w:sz="2" w:space="0" w:color="D9D9E3"/>
                                                <w:left w:val="single" w:sz="2" w:space="0" w:color="D9D9E3"/>
                                                <w:bottom w:val="single" w:sz="2" w:space="0" w:color="D9D9E3"/>
                                                <w:right w:val="single" w:sz="2" w:space="0" w:color="D9D9E3"/>
                                              </w:divBdr>
                                              <w:divsChild>
                                                <w:div w:id="1323463684">
                                                  <w:marLeft w:val="0"/>
                                                  <w:marRight w:val="0"/>
                                                  <w:marTop w:val="0"/>
                                                  <w:marBottom w:val="0"/>
                                                  <w:divBdr>
                                                    <w:top w:val="single" w:sz="2" w:space="0" w:color="D9D9E3"/>
                                                    <w:left w:val="single" w:sz="2" w:space="0" w:color="D9D9E3"/>
                                                    <w:bottom w:val="single" w:sz="2" w:space="0" w:color="D9D9E3"/>
                                                    <w:right w:val="single" w:sz="2" w:space="0" w:color="D9D9E3"/>
                                                  </w:divBdr>
                                                  <w:divsChild>
                                                    <w:div w:id="12653819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549799361">
                          <w:marLeft w:val="0"/>
                          <w:marRight w:val="0"/>
                          <w:marTop w:val="0"/>
                          <w:marBottom w:val="0"/>
                          <w:divBdr>
                            <w:top w:val="single" w:sz="2" w:space="0" w:color="auto"/>
                            <w:left w:val="single" w:sz="2" w:space="0" w:color="auto"/>
                            <w:bottom w:val="single" w:sz="6" w:space="0" w:color="auto"/>
                            <w:right w:val="single" w:sz="2" w:space="0" w:color="auto"/>
                          </w:divBdr>
                          <w:divsChild>
                            <w:div w:id="155152945">
                              <w:marLeft w:val="0"/>
                              <w:marRight w:val="0"/>
                              <w:marTop w:val="100"/>
                              <w:marBottom w:val="100"/>
                              <w:divBdr>
                                <w:top w:val="single" w:sz="2" w:space="0" w:color="D9D9E3"/>
                                <w:left w:val="single" w:sz="2" w:space="0" w:color="D9D9E3"/>
                                <w:bottom w:val="single" w:sz="2" w:space="0" w:color="D9D9E3"/>
                                <w:right w:val="single" w:sz="2" w:space="0" w:color="D9D9E3"/>
                              </w:divBdr>
                              <w:divsChild>
                                <w:div w:id="13263252">
                                  <w:marLeft w:val="0"/>
                                  <w:marRight w:val="0"/>
                                  <w:marTop w:val="0"/>
                                  <w:marBottom w:val="0"/>
                                  <w:divBdr>
                                    <w:top w:val="single" w:sz="2" w:space="0" w:color="D9D9E3"/>
                                    <w:left w:val="single" w:sz="2" w:space="0" w:color="D9D9E3"/>
                                    <w:bottom w:val="single" w:sz="2" w:space="0" w:color="D9D9E3"/>
                                    <w:right w:val="single" w:sz="2" w:space="0" w:color="D9D9E3"/>
                                  </w:divBdr>
                                  <w:divsChild>
                                    <w:div w:id="806509666">
                                      <w:marLeft w:val="0"/>
                                      <w:marRight w:val="0"/>
                                      <w:marTop w:val="0"/>
                                      <w:marBottom w:val="0"/>
                                      <w:divBdr>
                                        <w:top w:val="single" w:sz="2" w:space="0" w:color="D9D9E3"/>
                                        <w:left w:val="single" w:sz="2" w:space="0" w:color="D9D9E3"/>
                                        <w:bottom w:val="single" w:sz="2" w:space="0" w:color="D9D9E3"/>
                                        <w:right w:val="single" w:sz="2" w:space="0" w:color="D9D9E3"/>
                                      </w:divBdr>
                                      <w:divsChild>
                                        <w:div w:id="658655258">
                                          <w:marLeft w:val="0"/>
                                          <w:marRight w:val="0"/>
                                          <w:marTop w:val="0"/>
                                          <w:marBottom w:val="0"/>
                                          <w:divBdr>
                                            <w:top w:val="single" w:sz="2" w:space="0" w:color="D9D9E3"/>
                                            <w:left w:val="single" w:sz="2" w:space="0" w:color="D9D9E3"/>
                                            <w:bottom w:val="single" w:sz="2" w:space="0" w:color="D9D9E3"/>
                                            <w:right w:val="single" w:sz="2" w:space="0" w:color="D9D9E3"/>
                                          </w:divBdr>
                                          <w:divsChild>
                                            <w:div w:id="12498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41005901">
                                      <w:marLeft w:val="0"/>
                                      <w:marRight w:val="0"/>
                                      <w:marTop w:val="0"/>
                                      <w:marBottom w:val="0"/>
                                      <w:divBdr>
                                        <w:top w:val="single" w:sz="2" w:space="0" w:color="D9D9E3"/>
                                        <w:left w:val="single" w:sz="2" w:space="0" w:color="D9D9E3"/>
                                        <w:bottom w:val="single" w:sz="2" w:space="0" w:color="D9D9E3"/>
                                        <w:right w:val="single" w:sz="2" w:space="0" w:color="D9D9E3"/>
                                      </w:divBdr>
                                      <w:divsChild>
                                        <w:div w:id="990593735">
                                          <w:marLeft w:val="0"/>
                                          <w:marRight w:val="0"/>
                                          <w:marTop w:val="0"/>
                                          <w:marBottom w:val="0"/>
                                          <w:divBdr>
                                            <w:top w:val="single" w:sz="2" w:space="0" w:color="D9D9E3"/>
                                            <w:left w:val="single" w:sz="2" w:space="0" w:color="D9D9E3"/>
                                            <w:bottom w:val="single" w:sz="2" w:space="0" w:color="D9D9E3"/>
                                            <w:right w:val="single" w:sz="2" w:space="0" w:color="D9D9E3"/>
                                          </w:divBdr>
                                          <w:divsChild>
                                            <w:div w:id="1799102084">
                                              <w:marLeft w:val="0"/>
                                              <w:marRight w:val="0"/>
                                              <w:marTop w:val="0"/>
                                              <w:marBottom w:val="0"/>
                                              <w:divBdr>
                                                <w:top w:val="single" w:sz="2" w:space="0" w:color="D9D9E3"/>
                                                <w:left w:val="single" w:sz="2" w:space="0" w:color="D9D9E3"/>
                                                <w:bottom w:val="single" w:sz="2" w:space="0" w:color="D9D9E3"/>
                                                <w:right w:val="single" w:sz="2" w:space="0" w:color="D9D9E3"/>
                                              </w:divBdr>
                                              <w:divsChild>
                                                <w:div w:id="175191100">
                                                  <w:marLeft w:val="0"/>
                                                  <w:marRight w:val="0"/>
                                                  <w:marTop w:val="0"/>
                                                  <w:marBottom w:val="0"/>
                                                  <w:divBdr>
                                                    <w:top w:val="single" w:sz="2" w:space="0" w:color="D9D9E3"/>
                                                    <w:left w:val="single" w:sz="2" w:space="0" w:color="D9D9E3"/>
                                                    <w:bottom w:val="single" w:sz="2" w:space="0" w:color="D9D9E3"/>
                                                    <w:right w:val="single" w:sz="2" w:space="0" w:color="D9D9E3"/>
                                                  </w:divBdr>
                                                  <w:divsChild>
                                                    <w:div w:id="12531276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574462768">
                          <w:marLeft w:val="0"/>
                          <w:marRight w:val="0"/>
                          <w:marTop w:val="0"/>
                          <w:marBottom w:val="0"/>
                          <w:divBdr>
                            <w:top w:val="single" w:sz="2" w:space="0" w:color="auto"/>
                            <w:left w:val="single" w:sz="2" w:space="0" w:color="auto"/>
                            <w:bottom w:val="single" w:sz="6" w:space="0" w:color="auto"/>
                            <w:right w:val="single" w:sz="2" w:space="0" w:color="auto"/>
                          </w:divBdr>
                          <w:divsChild>
                            <w:div w:id="1035039087">
                              <w:marLeft w:val="0"/>
                              <w:marRight w:val="0"/>
                              <w:marTop w:val="100"/>
                              <w:marBottom w:val="100"/>
                              <w:divBdr>
                                <w:top w:val="single" w:sz="2" w:space="0" w:color="D9D9E3"/>
                                <w:left w:val="single" w:sz="2" w:space="0" w:color="D9D9E3"/>
                                <w:bottom w:val="single" w:sz="2" w:space="0" w:color="D9D9E3"/>
                                <w:right w:val="single" w:sz="2" w:space="0" w:color="D9D9E3"/>
                              </w:divBdr>
                              <w:divsChild>
                                <w:div w:id="557473677">
                                  <w:marLeft w:val="0"/>
                                  <w:marRight w:val="0"/>
                                  <w:marTop w:val="0"/>
                                  <w:marBottom w:val="0"/>
                                  <w:divBdr>
                                    <w:top w:val="single" w:sz="2" w:space="0" w:color="D9D9E3"/>
                                    <w:left w:val="single" w:sz="2" w:space="0" w:color="D9D9E3"/>
                                    <w:bottom w:val="single" w:sz="2" w:space="0" w:color="D9D9E3"/>
                                    <w:right w:val="single" w:sz="2" w:space="0" w:color="D9D9E3"/>
                                  </w:divBdr>
                                  <w:divsChild>
                                    <w:div w:id="647592409">
                                      <w:marLeft w:val="0"/>
                                      <w:marRight w:val="0"/>
                                      <w:marTop w:val="0"/>
                                      <w:marBottom w:val="0"/>
                                      <w:divBdr>
                                        <w:top w:val="single" w:sz="2" w:space="0" w:color="D9D9E3"/>
                                        <w:left w:val="single" w:sz="2" w:space="0" w:color="D9D9E3"/>
                                        <w:bottom w:val="single" w:sz="2" w:space="0" w:color="D9D9E3"/>
                                        <w:right w:val="single" w:sz="2" w:space="0" w:color="D9D9E3"/>
                                      </w:divBdr>
                                      <w:divsChild>
                                        <w:div w:id="1345324437">
                                          <w:marLeft w:val="0"/>
                                          <w:marRight w:val="0"/>
                                          <w:marTop w:val="0"/>
                                          <w:marBottom w:val="0"/>
                                          <w:divBdr>
                                            <w:top w:val="single" w:sz="2" w:space="0" w:color="D9D9E3"/>
                                            <w:left w:val="single" w:sz="2" w:space="0" w:color="D9D9E3"/>
                                            <w:bottom w:val="single" w:sz="2" w:space="0" w:color="D9D9E3"/>
                                            <w:right w:val="single" w:sz="2" w:space="0" w:color="D9D9E3"/>
                                          </w:divBdr>
                                          <w:divsChild>
                                            <w:div w:id="1270351691">
                                              <w:marLeft w:val="0"/>
                                              <w:marRight w:val="0"/>
                                              <w:marTop w:val="0"/>
                                              <w:marBottom w:val="0"/>
                                              <w:divBdr>
                                                <w:top w:val="single" w:sz="2" w:space="0" w:color="D9D9E3"/>
                                                <w:left w:val="single" w:sz="2" w:space="0" w:color="D9D9E3"/>
                                                <w:bottom w:val="single" w:sz="2" w:space="0" w:color="D9D9E3"/>
                                                <w:right w:val="single" w:sz="2" w:space="0" w:color="D9D9E3"/>
                                              </w:divBdr>
                                              <w:divsChild>
                                                <w:div w:id="1387678567">
                                                  <w:marLeft w:val="0"/>
                                                  <w:marRight w:val="0"/>
                                                  <w:marTop w:val="0"/>
                                                  <w:marBottom w:val="0"/>
                                                  <w:divBdr>
                                                    <w:top w:val="single" w:sz="2" w:space="0" w:color="D9D9E3"/>
                                                    <w:left w:val="single" w:sz="2" w:space="0" w:color="D9D9E3"/>
                                                    <w:bottom w:val="single" w:sz="2" w:space="0" w:color="D9D9E3"/>
                                                    <w:right w:val="single" w:sz="2" w:space="0" w:color="D9D9E3"/>
                                                  </w:divBdr>
                                                  <w:divsChild>
                                                    <w:div w:id="4248049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1558708957">
      <w:bodyDiv w:val="1"/>
      <w:marLeft w:val="0"/>
      <w:marRight w:val="0"/>
      <w:marTop w:val="0"/>
      <w:marBottom w:val="0"/>
      <w:divBdr>
        <w:top w:val="none" w:sz="0" w:space="0" w:color="auto"/>
        <w:left w:val="none" w:sz="0" w:space="0" w:color="auto"/>
        <w:bottom w:val="none" w:sz="0" w:space="0" w:color="auto"/>
        <w:right w:val="none" w:sz="0" w:space="0" w:color="auto"/>
      </w:divBdr>
      <w:divsChild>
        <w:div w:id="1860117">
          <w:marLeft w:val="1886"/>
          <w:marRight w:val="0"/>
          <w:marTop w:val="0"/>
          <w:marBottom w:val="40"/>
          <w:divBdr>
            <w:top w:val="none" w:sz="0" w:space="0" w:color="auto"/>
            <w:left w:val="none" w:sz="0" w:space="0" w:color="auto"/>
            <w:bottom w:val="none" w:sz="0" w:space="0" w:color="auto"/>
            <w:right w:val="none" w:sz="0" w:space="0" w:color="auto"/>
          </w:divBdr>
        </w:div>
      </w:divsChild>
    </w:div>
    <w:div w:id="1625575145">
      <w:bodyDiv w:val="1"/>
      <w:marLeft w:val="0"/>
      <w:marRight w:val="0"/>
      <w:marTop w:val="0"/>
      <w:marBottom w:val="0"/>
      <w:divBdr>
        <w:top w:val="none" w:sz="0" w:space="0" w:color="auto"/>
        <w:left w:val="none" w:sz="0" w:space="0" w:color="auto"/>
        <w:bottom w:val="none" w:sz="0" w:space="0" w:color="auto"/>
        <w:right w:val="none" w:sz="0" w:space="0" w:color="auto"/>
      </w:divBdr>
    </w:div>
    <w:div w:id="1639409931">
      <w:bodyDiv w:val="1"/>
      <w:marLeft w:val="0"/>
      <w:marRight w:val="0"/>
      <w:marTop w:val="0"/>
      <w:marBottom w:val="0"/>
      <w:divBdr>
        <w:top w:val="none" w:sz="0" w:space="0" w:color="auto"/>
        <w:left w:val="none" w:sz="0" w:space="0" w:color="auto"/>
        <w:bottom w:val="none" w:sz="0" w:space="0" w:color="auto"/>
        <w:right w:val="none" w:sz="0" w:space="0" w:color="auto"/>
      </w:divBdr>
    </w:div>
    <w:div w:id="1699157687">
      <w:bodyDiv w:val="1"/>
      <w:marLeft w:val="0"/>
      <w:marRight w:val="0"/>
      <w:marTop w:val="0"/>
      <w:marBottom w:val="0"/>
      <w:divBdr>
        <w:top w:val="none" w:sz="0" w:space="0" w:color="auto"/>
        <w:left w:val="none" w:sz="0" w:space="0" w:color="auto"/>
        <w:bottom w:val="none" w:sz="0" w:space="0" w:color="auto"/>
        <w:right w:val="none" w:sz="0" w:space="0" w:color="auto"/>
      </w:divBdr>
    </w:div>
    <w:div w:id="1711684910">
      <w:bodyDiv w:val="1"/>
      <w:marLeft w:val="0"/>
      <w:marRight w:val="0"/>
      <w:marTop w:val="0"/>
      <w:marBottom w:val="0"/>
      <w:divBdr>
        <w:top w:val="none" w:sz="0" w:space="0" w:color="auto"/>
        <w:left w:val="none" w:sz="0" w:space="0" w:color="auto"/>
        <w:bottom w:val="none" w:sz="0" w:space="0" w:color="auto"/>
        <w:right w:val="none" w:sz="0" w:space="0" w:color="auto"/>
      </w:divBdr>
    </w:div>
    <w:div w:id="1723164885">
      <w:bodyDiv w:val="1"/>
      <w:marLeft w:val="0"/>
      <w:marRight w:val="0"/>
      <w:marTop w:val="0"/>
      <w:marBottom w:val="0"/>
      <w:divBdr>
        <w:top w:val="none" w:sz="0" w:space="0" w:color="auto"/>
        <w:left w:val="none" w:sz="0" w:space="0" w:color="auto"/>
        <w:bottom w:val="none" w:sz="0" w:space="0" w:color="auto"/>
        <w:right w:val="none" w:sz="0" w:space="0" w:color="auto"/>
      </w:divBdr>
    </w:div>
    <w:div w:id="1728216665">
      <w:bodyDiv w:val="1"/>
      <w:marLeft w:val="0"/>
      <w:marRight w:val="0"/>
      <w:marTop w:val="0"/>
      <w:marBottom w:val="0"/>
      <w:divBdr>
        <w:top w:val="none" w:sz="0" w:space="0" w:color="auto"/>
        <w:left w:val="none" w:sz="0" w:space="0" w:color="auto"/>
        <w:bottom w:val="none" w:sz="0" w:space="0" w:color="auto"/>
        <w:right w:val="none" w:sz="0" w:space="0" w:color="auto"/>
      </w:divBdr>
      <w:divsChild>
        <w:div w:id="54939522">
          <w:marLeft w:val="0"/>
          <w:marRight w:val="0"/>
          <w:marTop w:val="0"/>
          <w:marBottom w:val="0"/>
          <w:divBdr>
            <w:top w:val="none" w:sz="0" w:space="0" w:color="auto"/>
            <w:left w:val="none" w:sz="0" w:space="0" w:color="auto"/>
            <w:bottom w:val="none" w:sz="0" w:space="0" w:color="auto"/>
            <w:right w:val="none" w:sz="0" w:space="0" w:color="auto"/>
          </w:divBdr>
          <w:divsChild>
            <w:div w:id="1222642859">
              <w:marLeft w:val="0"/>
              <w:marRight w:val="0"/>
              <w:marTop w:val="0"/>
              <w:marBottom w:val="0"/>
              <w:divBdr>
                <w:top w:val="none" w:sz="0" w:space="0" w:color="auto"/>
                <w:left w:val="none" w:sz="0" w:space="0" w:color="auto"/>
                <w:bottom w:val="none" w:sz="0" w:space="0" w:color="auto"/>
                <w:right w:val="none" w:sz="0" w:space="0" w:color="auto"/>
              </w:divBdr>
            </w:div>
            <w:div w:id="1422990888">
              <w:marLeft w:val="0"/>
              <w:marRight w:val="0"/>
              <w:marTop w:val="0"/>
              <w:marBottom w:val="0"/>
              <w:divBdr>
                <w:top w:val="none" w:sz="0" w:space="0" w:color="auto"/>
                <w:left w:val="none" w:sz="0" w:space="0" w:color="auto"/>
                <w:bottom w:val="none" w:sz="0" w:space="0" w:color="auto"/>
                <w:right w:val="none" w:sz="0" w:space="0" w:color="auto"/>
              </w:divBdr>
            </w:div>
          </w:divsChild>
        </w:div>
        <w:div w:id="838420504">
          <w:marLeft w:val="0"/>
          <w:marRight w:val="0"/>
          <w:marTop w:val="0"/>
          <w:marBottom w:val="0"/>
          <w:divBdr>
            <w:top w:val="none" w:sz="0" w:space="0" w:color="auto"/>
            <w:left w:val="none" w:sz="0" w:space="0" w:color="auto"/>
            <w:bottom w:val="none" w:sz="0" w:space="0" w:color="auto"/>
            <w:right w:val="none" w:sz="0" w:space="0" w:color="auto"/>
          </w:divBdr>
          <w:divsChild>
            <w:div w:id="185140466">
              <w:marLeft w:val="0"/>
              <w:marRight w:val="0"/>
              <w:marTop w:val="0"/>
              <w:marBottom w:val="0"/>
              <w:divBdr>
                <w:top w:val="none" w:sz="0" w:space="0" w:color="auto"/>
                <w:left w:val="none" w:sz="0" w:space="0" w:color="auto"/>
                <w:bottom w:val="none" w:sz="0" w:space="0" w:color="auto"/>
                <w:right w:val="none" w:sz="0" w:space="0" w:color="auto"/>
              </w:divBdr>
            </w:div>
            <w:div w:id="618101665">
              <w:marLeft w:val="0"/>
              <w:marRight w:val="0"/>
              <w:marTop w:val="0"/>
              <w:marBottom w:val="0"/>
              <w:divBdr>
                <w:top w:val="none" w:sz="0" w:space="0" w:color="auto"/>
                <w:left w:val="none" w:sz="0" w:space="0" w:color="auto"/>
                <w:bottom w:val="none" w:sz="0" w:space="0" w:color="auto"/>
                <w:right w:val="none" w:sz="0" w:space="0" w:color="auto"/>
              </w:divBdr>
            </w:div>
          </w:divsChild>
        </w:div>
        <w:div w:id="1028875957">
          <w:marLeft w:val="0"/>
          <w:marRight w:val="0"/>
          <w:marTop w:val="0"/>
          <w:marBottom w:val="0"/>
          <w:divBdr>
            <w:top w:val="none" w:sz="0" w:space="0" w:color="auto"/>
            <w:left w:val="none" w:sz="0" w:space="0" w:color="auto"/>
            <w:bottom w:val="none" w:sz="0" w:space="0" w:color="auto"/>
            <w:right w:val="none" w:sz="0" w:space="0" w:color="auto"/>
          </w:divBdr>
        </w:div>
        <w:div w:id="1902212504">
          <w:marLeft w:val="0"/>
          <w:marRight w:val="0"/>
          <w:marTop w:val="0"/>
          <w:marBottom w:val="0"/>
          <w:divBdr>
            <w:top w:val="none" w:sz="0" w:space="0" w:color="auto"/>
            <w:left w:val="none" w:sz="0" w:space="0" w:color="auto"/>
            <w:bottom w:val="none" w:sz="0" w:space="0" w:color="auto"/>
            <w:right w:val="none" w:sz="0" w:space="0" w:color="auto"/>
          </w:divBdr>
          <w:divsChild>
            <w:div w:id="1217355622">
              <w:marLeft w:val="0"/>
              <w:marRight w:val="0"/>
              <w:marTop w:val="0"/>
              <w:marBottom w:val="0"/>
              <w:divBdr>
                <w:top w:val="none" w:sz="0" w:space="0" w:color="auto"/>
                <w:left w:val="none" w:sz="0" w:space="0" w:color="auto"/>
                <w:bottom w:val="none" w:sz="0" w:space="0" w:color="auto"/>
                <w:right w:val="none" w:sz="0" w:space="0" w:color="auto"/>
              </w:divBdr>
            </w:div>
            <w:div w:id="1383020437">
              <w:marLeft w:val="0"/>
              <w:marRight w:val="0"/>
              <w:marTop w:val="0"/>
              <w:marBottom w:val="0"/>
              <w:divBdr>
                <w:top w:val="none" w:sz="0" w:space="0" w:color="auto"/>
                <w:left w:val="none" w:sz="0" w:space="0" w:color="auto"/>
                <w:bottom w:val="none" w:sz="0" w:space="0" w:color="auto"/>
                <w:right w:val="none" w:sz="0" w:space="0" w:color="auto"/>
              </w:divBdr>
            </w:div>
            <w:div w:id="1616131295">
              <w:marLeft w:val="0"/>
              <w:marRight w:val="0"/>
              <w:marTop w:val="0"/>
              <w:marBottom w:val="0"/>
              <w:divBdr>
                <w:top w:val="none" w:sz="0" w:space="0" w:color="auto"/>
                <w:left w:val="none" w:sz="0" w:space="0" w:color="auto"/>
                <w:bottom w:val="none" w:sz="0" w:space="0" w:color="auto"/>
                <w:right w:val="none" w:sz="0" w:space="0" w:color="auto"/>
              </w:divBdr>
            </w:div>
            <w:div w:id="186072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886091">
      <w:bodyDiv w:val="1"/>
      <w:marLeft w:val="0"/>
      <w:marRight w:val="0"/>
      <w:marTop w:val="0"/>
      <w:marBottom w:val="0"/>
      <w:divBdr>
        <w:top w:val="none" w:sz="0" w:space="0" w:color="auto"/>
        <w:left w:val="none" w:sz="0" w:space="0" w:color="auto"/>
        <w:bottom w:val="none" w:sz="0" w:space="0" w:color="auto"/>
        <w:right w:val="none" w:sz="0" w:space="0" w:color="auto"/>
      </w:divBdr>
      <w:divsChild>
        <w:div w:id="115678927">
          <w:marLeft w:val="1886"/>
          <w:marRight w:val="0"/>
          <w:marTop w:val="0"/>
          <w:marBottom w:val="0"/>
          <w:divBdr>
            <w:top w:val="none" w:sz="0" w:space="0" w:color="auto"/>
            <w:left w:val="none" w:sz="0" w:space="0" w:color="auto"/>
            <w:bottom w:val="none" w:sz="0" w:space="0" w:color="auto"/>
            <w:right w:val="none" w:sz="0" w:space="0" w:color="auto"/>
          </w:divBdr>
        </w:div>
        <w:div w:id="680278480">
          <w:marLeft w:val="1886"/>
          <w:marRight w:val="0"/>
          <w:marTop w:val="0"/>
          <w:marBottom w:val="0"/>
          <w:divBdr>
            <w:top w:val="none" w:sz="0" w:space="0" w:color="auto"/>
            <w:left w:val="none" w:sz="0" w:space="0" w:color="auto"/>
            <w:bottom w:val="none" w:sz="0" w:space="0" w:color="auto"/>
            <w:right w:val="none" w:sz="0" w:space="0" w:color="auto"/>
          </w:divBdr>
        </w:div>
        <w:div w:id="859926337">
          <w:marLeft w:val="1886"/>
          <w:marRight w:val="0"/>
          <w:marTop w:val="0"/>
          <w:marBottom w:val="0"/>
          <w:divBdr>
            <w:top w:val="none" w:sz="0" w:space="0" w:color="auto"/>
            <w:left w:val="none" w:sz="0" w:space="0" w:color="auto"/>
            <w:bottom w:val="none" w:sz="0" w:space="0" w:color="auto"/>
            <w:right w:val="none" w:sz="0" w:space="0" w:color="auto"/>
          </w:divBdr>
        </w:div>
        <w:div w:id="1620530334">
          <w:marLeft w:val="1886"/>
          <w:marRight w:val="0"/>
          <w:marTop w:val="0"/>
          <w:marBottom w:val="0"/>
          <w:divBdr>
            <w:top w:val="none" w:sz="0" w:space="0" w:color="auto"/>
            <w:left w:val="none" w:sz="0" w:space="0" w:color="auto"/>
            <w:bottom w:val="none" w:sz="0" w:space="0" w:color="auto"/>
            <w:right w:val="none" w:sz="0" w:space="0" w:color="auto"/>
          </w:divBdr>
        </w:div>
      </w:divsChild>
    </w:div>
    <w:div w:id="1807047677">
      <w:bodyDiv w:val="1"/>
      <w:marLeft w:val="0"/>
      <w:marRight w:val="0"/>
      <w:marTop w:val="0"/>
      <w:marBottom w:val="0"/>
      <w:divBdr>
        <w:top w:val="none" w:sz="0" w:space="0" w:color="auto"/>
        <w:left w:val="none" w:sz="0" w:space="0" w:color="auto"/>
        <w:bottom w:val="none" w:sz="0" w:space="0" w:color="auto"/>
        <w:right w:val="none" w:sz="0" w:space="0" w:color="auto"/>
      </w:divBdr>
      <w:divsChild>
        <w:div w:id="1222524311">
          <w:marLeft w:val="446"/>
          <w:marRight w:val="0"/>
          <w:marTop w:val="0"/>
          <w:marBottom w:val="0"/>
          <w:divBdr>
            <w:top w:val="none" w:sz="0" w:space="0" w:color="auto"/>
            <w:left w:val="none" w:sz="0" w:space="0" w:color="auto"/>
            <w:bottom w:val="none" w:sz="0" w:space="0" w:color="auto"/>
            <w:right w:val="none" w:sz="0" w:space="0" w:color="auto"/>
          </w:divBdr>
        </w:div>
      </w:divsChild>
    </w:div>
    <w:div w:id="1809666762">
      <w:bodyDiv w:val="1"/>
      <w:marLeft w:val="0"/>
      <w:marRight w:val="0"/>
      <w:marTop w:val="0"/>
      <w:marBottom w:val="0"/>
      <w:divBdr>
        <w:top w:val="none" w:sz="0" w:space="0" w:color="auto"/>
        <w:left w:val="none" w:sz="0" w:space="0" w:color="auto"/>
        <w:bottom w:val="none" w:sz="0" w:space="0" w:color="auto"/>
        <w:right w:val="none" w:sz="0" w:space="0" w:color="auto"/>
      </w:divBdr>
    </w:div>
    <w:div w:id="1831099207">
      <w:bodyDiv w:val="1"/>
      <w:marLeft w:val="0"/>
      <w:marRight w:val="0"/>
      <w:marTop w:val="0"/>
      <w:marBottom w:val="0"/>
      <w:divBdr>
        <w:top w:val="none" w:sz="0" w:space="0" w:color="auto"/>
        <w:left w:val="none" w:sz="0" w:space="0" w:color="auto"/>
        <w:bottom w:val="none" w:sz="0" w:space="0" w:color="auto"/>
        <w:right w:val="none" w:sz="0" w:space="0" w:color="auto"/>
      </w:divBdr>
      <w:divsChild>
        <w:div w:id="38818580">
          <w:marLeft w:val="994"/>
          <w:marRight w:val="0"/>
          <w:marTop w:val="45"/>
          <w:marBottom w:val="0"/>
          <w:divBdr>
            <w:top w:val="none" w:sz="0" w:space="0" w:color="auto"/>
            <w:left w:val="none" w:sz="0" w:space="0" w:color="auto"/>
            <w:bottom w:val="none" w:sz="0" w:space="0" w:color="auto"/>
            <w:right w:val="none" w:sz="0" w:space="0" w:color="auto"/>
          </w:divBdr>
        </w:div>
        <w:div w:id="480780048">
          <w:marLeft w:val="994"/>
          <w:marRight w:val="0"/>
          <w:marTop w:val="45"/>
          <w:marBottom w:val="0"/>
          <w:divBdr>
            <w:top w:val="none" w:sz="0" w:space="0" w:color="auto"/>
            <w:left w:val="none" w:sz="0" w:space="0" w:color="auto"/>
            <w:bottom w:val="none" w:sz="0" w:space="0" w:color="auto"/>
            <w:right w:val="none" w:sz="0" w:space="0" w:color="auto"/>
          </w:divBdr>
        </w:div>
        <w:div w:id="625818260">
          <w:marLeft w:val="274"/>
          <w:marRight w:val="0"/>
          <w:marTop w:val="45"/>
          <w:marBottom w:val="0"/>
          <w:divBdr>
            <w:top w:val="none" w:sz="0" w:space="0" w:color="auto"/>
            <w:left w:val="none" w:sz="0" w:space="0" w:color="auto"/>
            <w:bottom w:val="none" w:sz="0" w:space="0" w:color="auto"/>
            <w:right w:val="none" w:sz="0" w:space="0" w:color="auto"/>
          </w:divBdr>
        </w:div>
        <w:div w:id="756023761">
          <w:marLeft w:val="994"/>
          <w:marRight w:val="0"/>
          <w:marTop w:val="45"/>
          <w:marBottom w:val="0"/>
          <w:divBdr>
            <w:top w:val="none" w:sz="0" w:space="0" w:color="auto"/>
            <w:left w:val="none" w:sz="0" w:space="0" w:color="auto"/>
            <w:bottom w:val="none" w:sz="0" w:space="0" w:color="auto"/>
            <w:right w:val="none" w:sz="0" w:space="0" w:color="auto"/>
          </w:divBdr>
        </w:div>
        <w:div w:id="1233194354">
          <w:marLeft w:val="274"/>
          <w:marRight w:val="0"/>
          <w:marTop w:val="45"/>
          <w:marBottom w:val="0"/>
          <w:divBdr>
            <w:top w:val="none" w:sz="0" w:space="0" w:color="auto"/>
            <w:left w:val="none" w:sz="0" w:space="0" w:color="auto"/>
            <w:bottom w:val="none" w:sz="0" w:space="0" w:color="auto"/>
            <w:right w:val="none" w:sz="0" w:space="0" w:color="auto"/>
          </w:divBdr>
        </w:div>
        <w:div w:id="1753622173">
          <w:marLeft w:val="274"/>
          <w:marRight w:val="0"/>
          <w:marTop w:val="45"/>
          <w:marBottom w:val="0"/>
          <w:divBdr>
            <w:top w:val="none" w:sz="0" w:space="0" w:color="auto"/>
            <w:left w:val="none" w:sz="0" w:space="0" w:color="auto"/>
            <w:bottom w:val="none" w:sz="0" w:space="0" w:color="auto"/>
            <w:right w:val="none" w:sz="0" w:space="0" w:color="auto"/>
          </w:divBdr>
        </w:div>
      </w:divsChild>
    </w:div>
    <w:div w:id="1846285202">
      <w:bodyDiv w:val="1"/>
      <w:marLeft w:val="0"/>
      <w:marRight w:val="0"/>
      <w:marTop w:val="0"/>
      <w:marBottom w:val="0"/>
      <w:divBdr>
        <w:top w:val="none" w:sz="0" w:space="0" w:color="auto"/>
        <w:left w:val="none" w:sz="0" w:space="0" w:color="auto"/>
        <w:bottom w:val="none" w:sz="0" w:space="0" w:color="auto"/>
        <w:right w:val="none" w:sz="0" w:space="0" w:color="auto"/>
      </w:divBdr>
    </w:div>
    <w:div w:id="1894927530">
      <w:bodyDiv w:val="1"/>
      <w:marLeft w:val="0"/>
      <w:marRight w:val="0"/>
      <w:marTop w:val="0"/>
      <w:marBottom w:val="0"/>
      <w:divBdr>
        <w:top w:val="none" w:sz="0" w:space="0" w:color="auto"/>
        <w:left w:val="none" w:sz="0" w:space="0" w:color="auto"/>
        <w:bottom w:val="none" w:sz="0" w:space="0" w:color="auto"/>
        <w:right w:val="none" w:sz="0" w:space="0" w:color="auto"/>
      </w:divBdr>
    </w:div>
    <w:div w:id="1958872793">
      <w:bodyDiv w:val="1"/>
      <w:marLeft w:val="0"/>
      <w:marRight w:val="0"/>
      <w:marTop w:val="0"/>
      <w:marBottom w:val="0"/>
      <w:divBdr>
        <w:top w:val="none" w:sz="0" w:space="0" w:color="auto"/>
        <w:left w:val="none" w:sz="0" w:space="0" w:color="auto"/>
        <w:bottom w:val="none" w:sz="0" w:space="0" w:color="auto"/>
        <w:right w:val="none" w:sz="0" w:space="0" w:color="auto"/>
      </w:divBdr>
    </w:div>
    <w:div w:id="1971787717">
      <w:bodyDiv w:val="1"/>
      <w:marLeft w:val="0"/>
      <w:marRight w:val="0"/>
      <w:marTop w:val="0"/>
      <w:marBottom w:val="0"/>
      <w:divBdr>
        <w:top w:val="none" w:sz="0" w:space="0" w:color="auto"/>
        <w:left w:val="none" w:sz="0" w:space="0" w:color="auto"/>
        <w:bottom w:val="none" w:sz="0" w:space="0" w:color="auto"/>
        <w:right w:val="none" w:sz="0" w:space="0" w:color="auto"/>
      </w:divBdr>
    </w:div>
    <w:div w:id="1979874950">
      <w:bodyDiv w:val="1"/>
      <w:marLeft w:val="0"/>
      <w:marRight w:val="0"/>
      <w:marTop w:val="0"/>
      <w:marBottom w:val="0"/>
      <w:divBdr>
        <w:top w:val="none" w:sz="0" w:space="0" w:color="auto"/>
        <w:left w:val="none" w:sz="0" w:space="0" w:color="auto"/>
        <w:bottom w:val="none" w:sz="0" w:space="0" w:color="auto"/>
        <w:right w:val="none" w:sz="0" w:space="0" w:color="auto"/>
      </w:divBdr>
    </w:div>
    <w:div w:id="2001419122">
      <w:bodyDiv w:val="1"/>
      <w:marLeft w:val="0"/>
      <w:marRight w:val="0"/>
      <w:marTop w:val="0"/>
      <w:marBottom w:val="0"/>
      <w:divBdr>
        <w:top w:val="none" w:sz="0" w:space="0" w:color="auto"/>
        <w:left w:val="none" w:sz="0" w:space="0" w:color="auto"/>
        <w:bottom w:val="none" w:sz="0" w:space="0" w:color="auto"/>
        <w:right w:val="none" w:sz="0" w:space="0" w:color="auto"/>
      </w:divBdr>
      <w:divsChild>
        <w:div w:id="641084236">
          <w:marLeft w:val="0"/>
          <w:marRight w:val="0"/>
          <w:marTop w:val="0"/>
          <w:marBottom w:val="0"/>
          <w:divBdr>
            <w:top w:val="single" w:sz="2" w:space="0" w:color="D9D9E3"/>
            <w:left w:val="single" w:sz="2" w:space="0" w:color="D9D9E3"/>
            <w:bottom w:val="single" w:sz="2" w:space="0" w:color="D9D9E3"/>
            <w:right w:val="single" w:sz="2" w:space="0" w:color="D9D9E3"/>
          </w:divBdr>
          <w:divsChild>
            <w:div w:id="1168399671">
              <w:marLeft w:val="0"/>
              <w:marRight w:val="0"/>
              <w:marTop w:val="0"/>
              <w:marBottom w:val="0"/>
              <w:divBdr>
                <w:top w:val="single" w:sz="2" w:space="0" w:color="D9D9E3"/>
                <w:left w:val="single" w:sz="2" w:space="0" w:color="D9D9E3"/>
                <w:bottom w:val="single" w:sz="2" w:space="0" w:color="D9D9E3"/>
                <w:right w:val="single" w:sz="2" w:space="0" w:color="D9D9E3"/>
              </w:divBdr>
              <w:divsChild>
                <w:div w:id="1039551105">
                  <w:marLeft w:val="0"/>
                  <w:marRight w:val="0"/>
                  <w:marTop w:val="0"/>
                  <w:marBottom w:val="0"/>
                  <w:divBdr>
                    <w:top w:val="single" w:sz="2" w:space="0" w:color="D9D9E3"/>
                    <w:left w:val="single" w:sz="2" w:space="0" w:color="D9D9E3"/>
                    <w:bottom w:val="single" w:sz="2" w:space="0" w:color="D9D9E3"/>
                    <w:right w:val="single" w:sz="2" w:space="0" w:color="D9D9E3"/>
                  </w:divBdr>
                  <w:divsChild>
                    <w:div w:id="2126657141">
                      <w:marLeft w:val="0"/>
                      <w:marRight w:val="0"/>
                      <w:marTop w:val="0"/>
                      <w:marBottom w:val="0"/>
                      <w:divBdr>
                        <w:top w:val="single" w:sz="2" w:space="0" w:color="D9D9E3"/>
                        <w:left w:val="single" w:sz="2" w:space="0" w:color="D9D9E3"/>
                        <w:bottom w:val="single" w:sz="2" w:space="0" w:color="D9D9E3"/>
                        <w:right w:val="single" w:sz="2" w:space="0" w:color="D9D9E3"/>
                      </w:divBdr>
                      <w:divsChild>
                        <w:div w:id="1439522012">
                          <w:marLeft w:val="0"/>
                          <w:marRight w:val="0"/>
                          <w:marTop w:val="0"/>
                          <w:marBottom w:val="0"/>
                          <w:divBdr>
                            <w:top w:val="single" w:sz="2" w:space="0" w:color="auto"/>
                            <w:left w:val="single" w:sz="2" w:space="0" w:color="auto"/>
                            <w:bottom w:val="single" w:sz="6" w:space="0" w:color="auto"/>
                            <w:right w:val="single" w:sz="2" w:space="0" w:color="auto"/>
                          </w:divBdr>
                          <w:divsChild>
                            <w:div w:id="1848867827">
                              <w:marLeft w:val="0"/>
                              <w:marRight w:val="0"/>
                              <w:marTop w:val="100"/>
                              <w:marBottom w:val="100"/>
                              <w:divBdr>
                                <w:top w:val="single" w:sz="2" w:space="0" w:color="D9D9E3"/>
                                <w:left w:val="single" w:sz="2" w:space="0" w:color="D9D9E3"/>
                                <w:bottom w:val="single" w:sz="2" w:space="0" w:color="D9D9E3"/>
                                <w:right w:val="single" w:sz="2" w:space="0" w:color="D9D9E3"/>
                              </w:divBdr>
                              <w:divsChild>
                                <w:div w:id="1681927180">
                                  <w:marLeft w:val="0"/>
                                  <w:marRight w:val="0"/>
                                  <w:marTop w:val="0"/>
                                  <w:marBottom w:val="0"/>
                                  <w:divBdr>
                                    <w:top w:val="single" w:sz="2" w:space="0" w:color="D9D9E3"/>
                                    <w:left w:val="single" w:sz="2" w:space="0" w:color="D9D9E3"/>
                                    <w:bottom w:val="single" w:sz="2" w:space="0" w:color="D9D9E3"/>
                                    <w:right w:val="single" w:sz="2" w:space="0" w:color="D9D9E3"/>
                                  </w:divBdr>
                                  <w:divsChild>
                                    <w:div w:id="1477184035">
                                      <w:marLeft w:val="0"/>
                                      <w:marRight w:val="0"/>
                                      <w:marTop w:val="0"/>
                                      <w:marBottom w:val="0"/>
                                      <w:divBdr>
                                        <w:top w:val="single" w:sz="2" w:space="0" w:color="D9D9E3"/>
                                        <w:left w:val="single" w:sz="2" w:space="0" w:color="D9D9E3"/>
                                        <w:bottom w:val="single" w:sz="2" w:space="0" w:color="D9D9E3"/>
                                        <w:right w:val="single" w:sz="2" w:space="0" w:color="D9D9E3"/>
                                      </w:divBdr>
                                      <w:divsChild>
                                        <w:div w:id="883979404">
                                          <w:marLeft w:val="0"/>
                                          <w:marRight w:val="0"/>
                                          <w:marTop w:val="0"/>
                                          <w:marBottom w:val="0"/>
                                          <w:divBdr>
                                            <w:top w:val="single" w:sz="2" w:space="0" w:color="D9D9E3"/>
                                            <w:left w:val="single" w:sz="2" w:space="0" w:color="D9D9E3"/>
                                            <w:bottom w:val="single" w:sz="2" w:space="0" w:color="D9D9E3"/>
                                            <w:right w:val="single" w:sz="2" w:space="0" w:color="D9D9E3"/>
                                          </w:divBdr>
                                          <w:divsChild>
                                            <w:div w:id="771048034">
                                              <w:marLeft w:val="0"/>
                                              <w:marRight w:val="0"/>
                                              <w:marTop w:val="0"/>
                                              <w:marBottom w:val="0"/>
                                              <w:divBdr>
                                                <w:top w:val="single" w:sz="2" w:space="0" w:color="D9D9E3"/>
                                                <w:left w:val="single" w:sz="2" w:space="0" w:color="D9D9E3"/>
                                                <w:bottom w:val="single" w:sz="2" w:space="0" w:color="D9D9E3"/>
                                                <w:right w:val="single" w:sz="2" w:space="0" w:color="D9D9E3"/>
                                              </w:divBdr>
                                              <w:divsChild>
                                                <w:div w:id="1073625784">
                                                  <w:marLeft w:val="0"/>
                                                  <w:marRight w:val="0"/>
                                                  <w:marTop w:val="0"/>
                                                  <w:marBottom w:val="0"/>
                                                  <w:divBdr>
                                                    <w:top w:val="single" w:sz="2" w:space="0" w:color="D9D9E3"/>
                                                    <w:left w:val="single" w:sz="2" w:space="0" w:color="D9D9E3"/>
                                                    <w:bottom w:val="single" w:sz="2" w:space="0" w:color="D9D9E3"/>
                                                    <w:right w:val="single" w:sz="2" w:space="0" w:color="D9D9E3"/>
                                                  </w:divBdr>
                                                  <w:divsChild>
                                                    <w:div w:id="10760514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145199402">
          <w:marLeft w:val="0"/>
          <w:marRight w:val="0"/>
          <w:marTop w:val="0"/>
          <w:marBottom w:val="0"/>
          <w:divBdr>
            <w:top w:val="none" w:sz="0" w:space="0" w:color="auto"/>
            <w:left w:val="none" w:sz="0" w:space="0" w:color="auto"/>
            <w:bottom w:val="none" w:sz="0" w:space="0" w:color="auto"/>
            <w:right w:val="none" w:sz="0" w:space="0" w:color="auto"/>
          </w:divBdr>
        </w:div>
      </w:divsChild>
    </w:div>
    <w:div w:id="2039112850">
      <w:bodyDiv w:val="1"/>
      <w:marLeft w:val="0"/>
      <w:marRight w:val="0"/>
      <w:marTop w:val="0"/>
      <w:marBottom w:val="0"/>
      <w:divBdr>
        <w:top w:val="none" w:sz="0" w:space="0" w:color="auto"/>
        <w:left w:val="none" w:sz="0" w:space="0" w:color="auto"/>
        <w:bottom w:val="none" w:sz="0" w:space="0" w:color="auto"/>
        <w:right w:val="none" w:sz="0" w:space="0" w:color="auto"/>
      </w:divBdr>
      <w:divsChild>
        <w:div w:id="1018317118">
          <w:marLeft w:val="1886"/>
          <w:marRight w:val="0"/>
          <w:marTop w:val="0"/>
          <w:marBottom w:val="40"/>
          <w:divBdr>
            <w:top w:val="none" w:sz="0" w:space="0" w:color="auto"/>
            <w:left w:val="none" w:sz="0" w:space="0" w:color="auto"/>
            <w:bottom w:val="none" w:sz="0" w:space="0" w:color="auto"/>
            <w:right w:val="none" w:sz="0" w:space="0" w:color="auto"/>
          </w:divBdr>
        </w:div>
      </w:divsChild>
    </w:div>
    <w:div w:id="2090416912">
      <w:bodyDiv w:val="1"/>
      <w:marLeft w:val="0"/>
      <w:marRight w:val="0"/>
      <w:marTop w:val="0"/>
      <w:marBottom w:val="0"/>
      <w:divBdr>
        <w:top w:val="none" w:sz="0" w:space="0" w:color="auto"/>
        <w:left w:val="none" w:sz="0" w:space="0" w:color="auto"/>
        <w:bottom w:val="none" w:sz="0" w:space="0" w:color="auto"/>
        <w:right w:val="none" w:sz="0" w:space="0" w:color="auto"/>
      </w:divBdr>
      <w:divsChild>
        <w:div w:id="52507905">
          <w:marLeft w:val="1886"/>
          <w:marRight w:val="0"/>
          <w:marTop w:val="0"/>
          <w:marBottom w:val="40"/>
          <w:divBdr>
            <w:top w:val="none" w:sz="0" w:space="0" w:color="auto"/>
            <w:left w:val="none" w:sz="0" w:space="0" w:color="auto"/>
            <w:bottom w:val="none" w:sz="0" w:space="0" w:color="auto"/>
            <w:right w:val="none" w:sz="0" w:space="0" w:color="auto"/>
          </w:divBdr>
        </w:div>
      </w:divsChild>
    </w:div>
    <w:div w:id="2093505270">
      <w:bodyDiv w:val="1"/>
      <w:marLeft w:val="0"/>
      <w:marRight w:val="0"/>
      <w:marTop w:val="0"/>
      <w:marBottom w:val="0"/>
      <w:divBdr>
        <w:top w:val="none" w:sz="0" w:space="0" w:color="auto"/>
        <w:left w:val="none" w:sz="0" w:space="0" w:color="auto"/>
        <w:bottom w:val="none" w:sz="0" w:space="0" w:color="auto"/>
        <w:right w:val="none" w:sz="0" w:space="0" w:color="auto"/>
      </w:divBdr>
      <w:divsChild>
        <w:div w:id="1005085216">
          <w:marLeft w:val="446"/>
          <w:marRight w:val="0"/>
          <w:marTop w:val="0"/>
          <w:marBottom w:val="0"/>
          <w:divBdr>
            <w:top w:val="none" w:sz="0" w:space="0" w:color="auto"/>
            <w:left w:val="none" w:sz="0" w:space="0" w:color="auto"/>
            <w:bottom w:val="none" w:sz="0" w:space="0" w:color="auto"/>
            <w:right w:val="none" w:sz="0" w:space="0" w:color="auto"/>
          </w:divBdr>
        </w:div>
      </w:divsChild>
    </w:div>
    <w:div w:id="2102868298">
      <w:bodyDiv w:val="1"/>
      <w:marLeft w:val="0"/>
      <w:marRight w:val="0"/>
      <w:marTop w:val="0"/>
      <w:marBottom w:val="0"/>
      <w:divBdr>
        <w:top w:val="none" w:sz="0" w:space="0" w:color="auto"/>
        <w:left w:val="none" w:sz="0" w:space="0" w:color="auto"/>
        <w:bottom w:val="none" w:sz="0" w:space="0" w:color="auto"/>
        <w:right w:val="none" w:sz="0" w:space="0" w:color="auto"/>
      </w:divBdr>
    </w:div>
    <w:div w:id="2106805454">
      <w:bodyDiv w:val="1"/>
      <w:marLeft w:val="0"/>
      <w:marRight w:val="0"/>
      <w:marTop w:val="0"/>
      <w:marBottom w:val="0"/>
      <w:divBdr>
        <w:top w:val="none" w:sz="0" w:space="0" w:color="auto"/>
        <w:left w:val="none" w:sz="0" w:space="0" w:color="auto"/>
        <w:bottom w:val="none" w:sz="0" w:space="0" w:color="auto"/>
        <w:right w:val="none" w:sz="0" w:space="0" w:color="auto"/>
      </w:divBdr>
      <w:divsChild>
        <w:div w:id="507990358">
          <w:marLeft w:val="0"/>
          <w:marRight w:val="0"/>
          <w:marTop w:val="0"/>
          <w:marBottom w:val="0"/>
          <w:divBdr>
            <w:top w:val="none" w:sz="0" w:space="0" w:color="auto"/>
            <w:left w:val="none" w:sz="0" w:space="0" w:color="auto"/>
            <w:bottom w:val="none" w:sz="0" w:space="0" w:color="auto"/>
            <w:right w:val="none" w:sz="0" w:space="0" w:color="auto"/>
          </w:divBdr>
        </w:div>
        <w:div w:id="1887138520">
          <w:marLeft w:val="0"/>
          <w:marRight w:val="0"/>
          <w:marTop w:val="0"/>
          <w:marBottom w:val="0"/>
          <w:divBdr>
            <w:top w:val="single" w:sz="2" w:space="0" w:color="D9D9E3"/>
            <w:left w:val="single" w:sz="2" w:space="0" w:color="D9D9E3"/>
            <w:bottom w:val="single" w:sz="2" w:space="0" w:color="D9D9E3"/>
            <w:right w:val="single" w:sz="2" w:space="0" w:color="D9D9E3"/>
          </w:divBdr>
          <w:divsChild>
            <w:div w:id="1054088313">
              <w:marLeft w:val="0"/>
              <w:marRight w:val="0"/>
              <w:marTop w:val="0"/>
              <w:marBottom w:val="0"/>
              <w:divBdr>
                <w:top w:val="single" w:sz="2" w:space="0" w:color="D9D9E3"/>
                <w:left w:val="single" w:sz="2" w:space="0" w:color="D9D9E3"/>
                <w:bottom w:val="single" w:sz="2" w:space="0" w:color="D9D9E3"/>
                <w:right w:val="single" w:sz="2" w:space="0" w:color="D9D9E3"/>
              </w:divBdr>
              <w:divsChild>
                <w:div w:id="1015302241">
                  <w:marLeft w:val="0"/>
                  <w:marRight w:val="0"/>
                  <w:marTop w:val="0"/>
                  <w:marBottom w:val="0"/>
                  <w:divBdr>
                    <w:top w:val="single" w:sz="2" w:space="0" w:color="D9D9E3"/>
                    <w:left w:val="single" w:sz="2" w:space="0" w:color="D9D9E3"/>
                    <w:bottom w:val="single" w:sz="2" w:space="0" w:color="D9D9E3"/>
                    <w:right w:val="single" w:sz="2" w:space="0" w:color="D9D9E3"/>
                  </w:divBdr>
                  <w:divsChild>
                    <w:div w:id="4328704">
                      <w:marLeft w:val="0"/>
                      <w:marRight w:val="0"/>
                      <w:marTop w:val="0"/>
                      <w:marBottom w:val="0"/>
                      <w:divBdr>
                        <w:top w:val="single" w:sz="2" w:space="0" w:color="D9D9E3"/>
                        <w:left w:val="single" w:sz="2" w:space="0" w:color="D9D9E3"/>
                        <w:bottom w:val="single" w:sz="2" w:space="0" w:color="D9D9E3"/>
                        <w:right w:val="single" w:sz="2" w:space="0" w:color="D9D9E3"/>
                      </w:divBdr>
                      <w:divsChild>
                        <w:div w:id="122188733">
                          <w:marLeft w:val="0"/>
                          <w:marRight w:val="0"/>
                          <w:marTop w:val="0"/>
                          <w:marBottom w:val="0"/>
                          <w:divBdr>
                            <w:top w:val="single" w:sz="2" w:space="0" w:color="auto"/>
                            <w:left w:val="single" w:sz="2" w:space="0" w:color="auto"/>
                            <w:bottom w:val="single" w:sz="6" w:space="0" w:color="auto"/>
                            <w:right w:val="single" w:sz="2" w:space="0" w:color="auto"/>
                          </w:divBdr>
                          <w:divsChild>
                            <w:div w:id="393743928">
                              <w:marLeft w:val="0"/>
                              <w:marRight w:val="0"/>
                              <w:marTop w:val="100"/>
                              <w:marBottom w:val="100"/>
                              <w:divBdr>
                                <w:top w:val="single" w:sz="2" w:space="0" w:color="D9D9E3"/>
                                <w:left w:val="single" w:sz="2" w:space="0" w:color="D9D9E3"/>
                                <w:bottom w:val="single" w:sz="2" w:space="0" w:color="D9D9E3"/>
                                <w:right w:val="single" w:sz="2" w:space="0" w:color="D9D9E3"/>
                              </w:divBdr>
                              <w:divsChild>
                                <w:div w:id="338436362">
                                  <w:marLeft w:val="0"/>
                                  <w:marRight w:val="0"/>
                                  <w:marTop w:val="0"/>
                                  <w:marBottom w:val="0"/>
                                  <w:divBdr>
                                    <w:top w:val="single" w:sz="2" w:space="0" w:color="D9D9E3"/>
                                    <w:left w:val="single" w:sz="2" w:space="0" w:color="D9D9E3"/>
                                    <w:bottom w:val="single" w:sz="2" w:space="0" w:color="D9D9E3"/>
                                    <w:right w:val="single" w:sz="2" w:space="0" w:color="D9D9E3"/>
                                  </w:divBdr>
                                  <w:divsChild>
                                    <w:div w:id="420565108">
                                      <w:marLeft w:val="0"/>
                                      <w:marRight w:val="0"/>
                                      <w:marTop w:val="0"/>
                                      <w:marBottom w:val="0"/>
                                      <w:divBdr>
                                        <w:top w:val="single" w:sz="2" w:space="0" w:color="D9D9E3"/>
                                        <w:left w:val="single" w:sz="2" w:space="0" w:color="D9D9E3"/>
                                        <w:bottom w:val="single" w:sz="2" w:space="0" w:color="D9D9E3"/>
                                        <w:right w:val="single" w:sz="2" w:space="0" w:color="D9D9E3"/>
                                      </w:divBdr>
                                      <w:divsChild>
                                        <w:div w:id="1479346794">
                                          <w:marLeft w:val="0"/>
                                          <w:marRight w:val="0"/>
                                          <w:marTop w:val="0"/>
                                          <w:marBottom w:val="0"/>
                                          <w:divBdr>
                                            <w:top w:val="single" w:sz="2" w:space="0" w:color="D9D9E3"/>
                                            <w:left w:val="single" w:sz="2" w:space="0" w:color="D9D9E3"/>
                                            <w:bottom w:val="single" w:sz="2" w:space="0" w:color="D9D9E3"/>
                                            <w:right w:val="single" w:sz="2" w:space="0" w:color="D9D9E3"/>
                                          </w:divBdr>
                                          <w:divsChild>
                                            <w:div w:id="24987655">
                                              <w:marLeft w:val="0"/>
                                              <w:marRight w:val="0"/>
                                              <w:marTop w:val="0"/>
                                              <w:marBottom w:val="0"/>
                                              <w:divBdr>
                                                <w:top w:val="single" w:sz="2" w:space="0" w:color="D9D9E3"/>
                                                <w:left w:val="single" w:sz="2" w:space="0" w:color="D9D9E3"/>
                                                <w:bottom w:val="single" w:sz="2" w:space="0" w:color="D9D9E3"/>
                                                <w:right w:val="single" w:sz="2" w:space="0" w:color="D9D9E3"/>
                                              </w:divBdr>
                                              <w:divsChild>
                                                <w:div w:id="172451957">
                                                  <w:marLeft w:val="0"/>
                                                  <w:marRight w:val="0"/>
                                                  <w:marTop w:val="0"/>
                                                  <w:marBottom w:val="0"/>
                                                  <w:divBdr>
                                                    <w:top w:val="single" w:sz="2" w:space="0" w:color="D9D9E3"/>
                                                    <w:left w:val="single" w:sz="2" w:space="0" w:color="D9D9E3"/>
                                                    <w:bottom w:val="single" w:sz="2" w:space="0" w:color="D9D9E3"/>
                                                    <w:right w:val="single" w:sz="2" w:space="0" w:color="D9D9E3"/>
                                                  </w:divBdr>
                                                  <w:divsChild>
                                                    <w:div w:id="590591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401828976">
                          <w:marLeft w:val="0"/>
                          <w:marRight w:val="0"/>
                          <w:marTop w:val="0"/>
                          <w:marBottom w:val="0"/>
                          <w:divBdr>
                            <w:top w:val="single" w:sz="2" w:space="0" w:color="auto"/>
                            <w:left w:val="single" w:sz="2" w:space="0" w:color="auto"/>
                            <w:bottom w:val="single" w:sz="6" w:space="0" w:color="auto"/>
                            <w:right w:val="single" w:sz="2" w:space="0" w:color="auto"/>
                          </w:divBdr>
                          <w:divsChild>
                            <w:div w:id="2072069410">
                              <w:marLeft w:val="0"/>
                              <w:marRight w:val="0"/>
                              <w:marTop w:val="100"/>
                              <w:marBottom w:val="100"/>
                              <w:divBdr>
                                <w:top w:val="single" w:sz="2" w:space="0" w:color="D9D9E3"/>
                                <w:left w:val="single" w:sz="2" w:space="0" w:color="D9D9E3"/>
                                <w:bottom w:val="single" w:sz="2" w:space="0" w:color="D9D9E3"/>
                                <w:right w:val="single" w:sz="2" w:space="0" w:color="D9D9E3"/>
                              </w:divBdr>
                              <w:divsChild>
                                <w:div w:id="1309018312">
                                  <w:marLeft w:val="0"/>
                                  <w:marRight w:val="0"/>
                                  <w:marTop w:val="0"/>
                                  <w:marBottom w:val="0"/>
                                  <w:divBdr>
                                    <w:top w:val="single" w:sz="2" w:space="0" w:color="D9D9E3"/>
                                    <w:left w:val="single" w:sz="2" w:space="0" w:color="D9D9E3"/>
                                    <w:bottom w:val="single" w:sz="2" w:space="0" w:color="D9D9E3"/>
                                    <w:right w:val="single" w:sz="2" w:space="0" w:color="D9D9E3"/>
                                  </w:divBdr>
                                  <w:divsChild>
                                    <w:div w:id="1303584907">
                                      <w:marLeft w:val="0"/>
                                      <w:marRight w:val="0"/>
                                      <w:marTop w:val="0"/>
                                      <w:marBottom w:val="0"/>
                                      <w:divBdr>
                                        <w:top w:val="single" w:sz="2" w:space="0" w:color="D9D9E3"/>
                                        <w:left w:val="single" w:sz="2" w:space="0" w:color="D9D9E3"/>
                                        <w:bottom w:val="single" w:sz="2" w:space="0" w:color="D9D9E3"/>
                                        <w:right w:val="single" w:sz="2" w:space="0" w:color="D9D9E3"/>
                                      </w:divBdr>
                                      <w:divsChild>
                                        <w:div w:id="732584364">
                                          <w:marLeft w:val="0"/>
                                          <w:marRight w:val="0"/>
                                          <w:marTop w:val="0"/>
                                          <w:marBottom w:val="0"/>
                                          <w:divBdr>
                                            <w:top w:val="single" w:sz="2" w:space="0" w:color="D9D9E3"/>
                                            <w:left w:val="single" w:sz="2" w:space="0" w:color="D9D9E3"/>
                                            <w:bottom w:val="single" w:sz="2" w:space="0" w:color="D9D9E3"/>
                                            <w:right w:val="single" w:sz="2" w:space="0" w:color="D9D9E3"/>
                                          </w:divBdr>
                                          <w:divsChild>
                                            <w:div w:id="8193478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87223372">
                                      <w:marLeft w:val="0"/>
                                      <w:marRight w:val="0"/>
                                      <w:marTop w:val="0"/>
                                      <w:marBottom w:val="0"/>
                                      <w:divBdr>
                                        <w:top w:val="single" w:sz="2" w:space="0" w:color="D9D9E3"/>
                                        <w:left w:val="single" w:sz="2" w:space="0" w:color="D9D9E3"/>
                                        <w:bottom w:val="single" w:sz="2" w:space="0" w:color="D9D9E3"/>
                                        <w:right w:val="single" w:sz="2" w:space="0" w:color="D9D9E3"/>
                                      </w:divBdr>
                                      <w:divsChild>
                                        <w:div w:id="147482690">
                                          <w:marLeft w:val="0"/>
                                          <w:marRight w:val="0"/>
                                          <w:marTop w:val="0"/>
                                          <w:marBottom w:val="0"/>
                                          <w:divBdr>
                                            <w:top w:val="single" w:sz="2" w:space="0" w:color="D9D9E3"/>
                                            <w:left w:val="single" w:sz="2" w:space="0" w:color="D9D9E3"/>
                                            <w:bottom w:val="single" w:sz="2" w:space="0" w:color="D9D9E3"/>
                                            <w:right w:val="single" w:sz="2" w:space="0" w:color="D9D9E3"/>
                                          </w:divBdr>
                                          <w:divsChild>
                                            <w:div w:id="1403332618">
                                              <w:marLeft w:val="0"/>
                                              <w:marRight w:val="0"/>
                                              <w:marTop w:val="0"/>
                                              <w:marBottom w:val="0"/>
                                              <w:divBdr>
                                                <w:top w:val="single" w:sz="2" w:space="0" w:color="D9D9E3"/>
                                                <w:left w:val="single" w:sz="2" w:space="0" w:color="D9D9E3"/>
                                                <w:bottom w:val="single" w:sz="2" w:space="0" w:color="D9D9E3"/>
                                                <w:right w:val="single" w:sz="2" w:space="0" w:color="D9D9E3"/>
                                              </w:divBdr>
                                              <w:divsChild>
                                                <w:div w:id="1371026458">
                                                  <w:marLeft w:val="0"/>
                                                  <w:marRight w:val="0"/>
                                                  <w:marTop w:val="0"/>
                                                  <w:marBottom w:val="0"/>
                                                  <w:divBdr>
                                                    <w:top w:val="single" w:sz="2" w:space="0" w:color="D9D9E3"/>
                                                    <w:left w:val="single" w:sz="2" w:space="0" w:color="D9D9E3"/>
                                                    <w:bottom w:val="single" w:sz="2" w:space="0" w:color="D9D9E3"/>
                                                    <w:right w:val="single" w:sz="2" w:space="0" w:color="D9D9E3"/>
                                                  </w:divBdr>
                                                  <w:divsChild>
                                                    <w:div w:id="20866796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733578549">
                          <w:marLeft w:val="0"/>
                          <w:marRight w:val="0"/>
                          <w:marTop w:val="0"/>
                          <w:marBottom w:val="0"/>
                          <w:divBdr>
                            <w:top w:val="single" w:sz="2" w:space="0" w:color="auto"/>
                            <w:left w:val="single" w:sz="2" w:space="0" w:color="auto"/>
                            <w:bottom w:val="single" w:sz="6" w:space="0" w:color="auto"/>
                            <w:right w:val="single" w:sz="2" w:space="0" w:color="auto"/>
                          </w:divBdr>
                          <w:divsChild>
                            <w:div w:id="479267890">
                              <w:marLeft w:val="0"/>
                              <w:marRight w:val="0"/>
                              <w:marTop w:val="100"/>
                              <w:marBottom w:val="100"/>
                              <w:divBdr>
                                <w:top w:val="single" w:sz="2" w:space="0" w:color="D9D9E3"/>
                                <w:left w:val="single" w:sz="2" w:space="0" w:color="D9D9E3"/>
                                <w:bottom w:val="single" w:sz="2" w:space="0" w:color="D9D9E3"/>
                                <w:right w:val="single" w:sz="2" w:space="0" w:color="D9D9E3"/>
                              </w:divBdr>
                              <w:divsChild>
                                <w:div w:id="1117526178">
                                  <w:marLeft w:val="0"/>
                                  <w:marRight w:val="0"/>
                                  <w:marTop w:val="0"/>
                                  <w:marBottom w:val="0"/>
                                  <w:divBdr>
                                    <w:top w:val="single" w:sz="2" w:space="0" w:color="D9D9E3"/>
                                    <w:left w:val="single" w:sz="2" w:space="0" w:color="D9D9E3"/>
                                    <w:bottom w:val="single" w:sz="2" w:space="0" w:color="D9D9E3"/>
                                    <w:right w:val="single" w:sz="2" w:space="0" w:color="D9D9E3"/>
                                  </w:divBdr>
                                  <w:divsChild>
                                    <w:div w:id="229080437">
                                      <w:marLeft w:val="0"/>
                                      <w:marRight w:val="0"/>
                                      <w:marTop w:val="0"/>
                                      <w:marBottom w:val="0"/>
                                      <w:divBdr>
                                        <w:top w:val="single" w:sz="2" w:space="0" w:color="D9D9E3"/>
                                        <w:left w:val="single" w:sz="2" w:space="0" w:color="D9D9E3"/>
                                        <w:bottom w:val="single" w:sz="2" w:space="0" w:color="D9D9E3"/>
                                        <w:right w:val="single" w:sz="2" w:space="0" w:color="D9D9E3"/>
                                      </w:divBdr>
                                      <w:divsChild>
                                        <w:div w:id="209222311">
                                          <w:marLeft w:val="0"/>
                                          <w:marRight w:val="0"/>
                                          <w:marTop w:val="0"/>
                                          <w:marBottom w:val="0"/>
                                          <w:divBdr>
                                            <w:top w:val="single" w:sz="2" w:space="0" w:color="D9D9E3"/>
                                            <w:left w:val="single" w:sz="2" w:space="0" w:color="D9D9E3"/>
                                            <w:bottom w:val="single" w:sz="2" w:space="0" w:color="D9D9E3"/>
                                            <w:right w:val="single" w:sz="2" w:space="0" w:color="D9D9E3"/>
                                          </w:divBdr>
                                          <w:divsChild>
                                            <w:div w:id="12704352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09481950">
                                      <w:marLeft w:val="0"/>
                                      <w:marRight w:val="0"/>
                                      <w:marTop w:val="0"/>
                                      <w:marBottom w:val="0"/>
                                      <w:divBdr>
                                        <w:top w:val="single" w:sz="2" w:space="0" w:color="D9D9E3"/>
                                        <w:left w:val="single" w:sz="2" w:space="0" w:color="D9D9E3"/>
                                        <w:bottom w:val="single" w:sz="2" w:space="0" w:color="D9D9E3"/>
                                        <w:right w:val="single" w:sz="2" w:space="0" w:color="D9D9E3"/>
                                      </w:divBdr>
                                      <w:divsChild>
                                        <w:div w:id="2559471">
                                          <w:marLeft w:val="0"/>
                                          <w:marRight w:val="0"/>
                                          <w:marTop w:val="0"/>
                                          <w:marBottom w:val="0"/>
                                          <w:divBdr>
                                            <w:top w:val="single" w:sz="2" w:space="0" w:color="D9D9E3"/>
                                            <w:left w:val="single" w:sz="2" w:space="0" w:color="D9D9E3"/>
                                            <w:bottom w:val="single" w:sz="2" w:space="0" w:color="D9D9E3"/>
                                            <w:right w:val="single" w:sz="2" w:space="0" w:color="D9D9E3"/>
                                          </w:divBdr>
                                          <w:divsChild>
                                            <w:div w:id="229073233">
                                              <w:marLeft w:val="0"/>
                                              <w:marRight w:val="0"/>
                                              <w:marTop w:val="0"/>
                                              <w:marBottom w:val="0"/>
                                              <w:divBdr>
                                                <w:top w:val="single" w:sz="2" w:space="0" w:color="D9D9E3"/>
                                                <w:left w:val="single" w:sz="2" w:space="0" w:color="D9D9E3"/>
                                                <w:bottom w:val="single" w:sz="2" w:space="0" w:color="D9D9E3"/>
                                                <w:right w:val="single" w:sz="2" w:space="0" w:color="D9D9E3"/>
                                              </w:divBdr>
                                              <w:divsChild>
                                                <w:div w:id="675689656">
                                                  <w:marLeft w:val="0"/>
                                                  <w:marRight w:val="0"/>
                                                  <w:marTop w:val="0"/>
                                                  <w:marBottom w:val="0"/>
                                                  <w:divBdr>
                                                    <w:top w:val="single" w:sz="2" w:space="0" w:color="D9D9E3"/>
                                                    <w:left w:val="single" w:sz="2" w:space="0" w:color="D9D9E3"/>
                                                    <w:bottom w:val="single" w:sz="2" w:space="0" w:color="D9D9E3"/>
                                                    <w:right w:val="single" w:sz="2" w:space="0" w:color="D9D9E3"/>
                                                  </w:divBdr>
                                                  <w:divsChild>
                                                    <w:div w:id="5594425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2112049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c.europa.eu/eusurvey/runner/ESC_Survey_2025" TargetMode="External"/><Relationship Id="rId18" Type="http://schemas.openxmlformats.org/officeDocument/2006/relationships/hyperlink" Target="https://www.linkedin.com/signup/cold-join?session_redirect=https%3A%2F%2Fwww.linkedin.com%2Ffeed%2Fhashtag%2Ferasmus&amp;trk=public_post-text"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linkedin.com/signup/cold-join?session_redirect=https%3A%2F%2Fwww.linkedin.com%2Ffeed%2Fhashtag%2Feuropeanstudentcard&amp;trk=public_post-text"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s://www.linkedin.com/signup/cold-join?session_redirect=https%3A%2F%2Fwww.linkedin.com%2Ffeed%2Fhashtag%2Feuropeaneducationarea&amp;trk=public_post-tex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c.europa.eu/eusurvey/runner/ESC_Survey_2025" TargetMode="External"/><Relationship Id="rId24"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ec.europa.eu/eusurvey/runner/ESC_Survey_2025"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arnaut\everis\New%20Europass%20BA%20-%20General\09%20-%20Project%20communication\Project%20documents%20+%20visuals\Business%20Analysis%20II%20Template.dotx" TargetMode="External"/></Relationships>
</file>

<file path=word/theme/theme1.xml><?xml version="1.0" encoding="utf-8"?>
<a:theme xmlns:a="http://schemas.openxmlformats.org/drawingml/2006/main" name="Office Theme">
  <a:themeElements>
    <a:clrScheme name="EC">
      <a:dk1>
        <a:sysClr val="windowText" lastClr="000000"/>
      </a:dk1>
      <a:lt1>
        <a:sysClr val="window" lastClr="FFFFFF"/>
      </a:lt1>
      <a:dk2>
        <a:srgbClr val="1F497D"/>
      </a:dk2>
      <a:lt2>
        <a:srgbClr val="EEECE1"/>
      </a:lt2>
      <a:accent1>
        <a:srgbClr val="004494"/>
      </a:accent1>
      <a:accent2>
        <a:srgbClr val="5F70AF"/>
      </a:accent2>
      <a:accent3>
        <a:srgbClr val="006FB4"/>
      </a:accent3>
      <a:accent4>
        <a:srgbClr val="5090C8"/>
      </a:accent4>
      <a:accent5>
        <a:srgbClr val="FFED00"/>
      </a:accent5>
      <a:accent6>
        <a:srgbClr val="646567"/>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3A8F15A86BA7B4D890D77989DF87473" ma:contentTypeVersion="14" ma:contentTypeDescription="Create a new document." ma:contentTypeScope="" ma:versionID="1fb16be42fcd6d00944bfe2b61b6aae1">
  <xsd:schema xmlns:xsd="http://www.w3.org/2001/XMLSchema" xmlns:xs="http://www.w3.org/2001/XMLSchema" xmlns:p="http://schemas.microsoft.com/office/2006/metadata/properties" xmlns:ns2="e65924b9-adb8-439e-aa1b-7bbd3082672a" xmlns:ns3="71cc17fa-5f7d-46ff-95d9-9cc2d23b387d" targetNamespace="http://schemas.microsoft.com/office/2006/metadata/properties" ma:root="true" ma:fieldsID="e26907487e098d7b0bc17fd21840b49a" ns2:_="" ns3:_="">
    <xsd:import namespace="e65924b9-adb8-439e-aa1b-7bbd3082672a"/>
    <xsd:import namespace="71cc17fa-5f7d-46ff-95d9-9cc2d23b387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5924b9-adb8-439e-aa1b-7bbd308267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1cc17fa-5f7d-46ff-95d9-9cc2d23b387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c740ecfb-2bef-4e8c-a547-3743ba60404a}" ma:internalName="TaxCatchAll" ma:showField="CatchAllData" ma:web="71cc17fa-5f7d-46ff-95d9-9cc2d23b38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71cc17fa-5f7d-46ff-95d9-9cc2d23b387d" xsi:nil="true"/>
    <lcf76f155ced4ddcb4097134ff3c332f xmlns="e65924b9-adb8-439e-aa1b-7bbd3082672a">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documentManagement>
</p:properties>
</file>

<file path=customXml/itemProps1.xml><?xml version="1.0" encoding="utf-8"?>
<ds:datastoreItem xmlns:ds="http://schemas.openxmlformats.org/officeDocument/2006/customXml" ds:itemID="{F422F6D9-08EF-4900-9B16-B7FC78575AF1}">
  <ds:schemaRefs>
    <ds:schemaRef ds:uri="http://schemas.microsoft.com/sharepoint/v3/contenttype/forms"/>
  </ds:schemaRefs>
</ds:datastoreItem>
</file>

<file path=customXml/itemProps2.xml><?xml version="1.0" encoding="utf-8"?>
<ds:datastoreItem xmlns:ds="http://schemas.openxmlformats.org/officeDocument/2006/customXml" ds:itemID="{DB5515CD-85E9-48A5-8CE8-70E7FFEEEF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5924b9-adb8-439e-aa1b-7bbd3082672a"/>
    <ds:schemaRef ds:uri="71cc17fa-5f7d-46ff-95d9-9cc2d23b38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9B29B79-DEB2-473A-9043-AB63A806B497}">
  <ds:schemaRefs>
    <ds:schemaRef ds:uri="http://schemas.openxmlformats.org/officeDocument/2006/bibliography"/>
  </ds:schemaRefs>
</ds:datastoreItem>
</file>

<file path=customXml/itemProps4.xml><?xml version="1.0" encoding="utf-8"?>
<ds:datastoreItem xmlns:ds="http://schemas.openxmlformats.org/officeDocument/2006/customXml" ds:itemID="{B7A336E2-B5F9-47B8-97B8-116C82CA11BC}">
  <ds:schemaRefs>
    <ds:schemaRef ds:uri="http://schemas.microsoft.com/office/2006/metadata/properties"/>
    <ds:schemaRef ds:uri="http://schemas.microsoft.com/office/infopath/2007/PartnerControls"/>
    <ds:schemaRef ds:uri="71cc17fa-5f7d-46ff-95d9-9cc2d23b387d"/>
    <ds:schemaRef ds:uri="e65924b9-adb8-439e-aa1b-7bbd3082672a"/>
  </ds:schemaRefs>
</ds:datastoreItem>
</file>

<file path=docMetadata/LabelInfo.xml><?xml version="1.0" encoding="utf-8"?>
<clbl:labelList xmlns:clbl="http://schemas.microsoft.com/office/2020/mipLabelMetadata">
  <clbl:label id="{0b7578c5-3a3b-43a5-be7b-34c644ac4615}" enabled="1" method="Privileged" siteId="{3048dc87-43f0-4100-9acb-ae1971c79395}" removed="0"/>
</clbl:labelList>
</file>

<file path=docProps/app.xml><?xml version="1.0" encoding="utf-8"?>
<Properties xmlns="http://schemas.openxmlformats.org/officeDocument/2006/extended-properties" xmlns:vt="http://schemas.openxmlformats.org/officeDocument/2006/docPropsVTypes">
  <Template>Business Analysis II Template.dotx</Template>
  <TotalTime>2</TotalTime>
  <Pages>3</Pages>
  <Words>400</Words>
  <Characters>2286</Characters>
  <Application>Microsoft Office Word</Application>
  <DocSecurity>0</DocSecurity>
  <Lines>19</Lines>
  <Paragraphs>5</Paragraphs>
  <ScaleCrop>false</ScaleCrop>
  <Company>everis IT</Company>
  <LinksUpToDate>false</LinksUpToDate>
  <CharactersWithSpaces>2681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Oana Minodora Macovei</cp:lastModifiedBy>
  <cp:revision>2</cp:revision>
  <cp:lastPrinted>2022-03-23T11:01:00Z</cp:lastPrinted>
  <dcterms:created xsi:type="dcterms:W3CDTF">2025-10-28T08:16:00Z</dcterms:created>
  <dcterms:modified xsi:type="dcterms:W3CDTF">2025-10-28T08:16:00Z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0x01010033A8F15A86BA7B4D890D77989DF87473</vt:lpwstr>
  </property>
  <property fmtid="{D5CDD505-2E9C-101B-9397-08002B2CF9AE}" pid="3" name="AuthorIds_UIVersion_512">
    <vt:lpwstr>30</vt:lpwstr>
  </property>
  <property fmtid="{D5CDD505-2E9C-101B-9397-08002B2CF9AE}" pid="4" name="_dlc_DocIdItemGuid">
    <vt:lpwstr>120080b5-dab7-40a9-8950-381d2cae2797</vt:lpwstr>
  </property>
  <property fmtid="{D5CDD505-2E9C-101B-9397-08002B2CF9AE}" pid="5" name="GrammarlyDocumentId">
    <vt:lpwstr>a3648c84d70d3d7bf824c346bb929c64785ede45ceb05536707731544941cda8</vt:lpwstr>
  </property>
  <property fmtid="{D5CDD505-2E9C-101B-9397-08002B2CF9AE}" pid="6" name="MediaServiceImageTags">
    <vt:lpwstr/>
  </property>
  <property fmtid="{D5CDD505-2E9C-101B-9397-08002B2CF9AE}" pid="7" name="MSIP_Label_6bd9ddd1-4d20-43f6-abfa-fc3c07406f94_Enabled">
    <vt:lpwstr>true</vt:lpwstr>
  </property>
  <property fmtid="{D5CDD505-2E9C-101B-9397-08002B2CF9AE}" pid="8" name="MSIP_Label_6bd9ddd1-4d20-43f6-abfa-fc3c07406f94_SetDate">
    <vt:lpwstr>2024-09-25T16:01:17Z</vt:lpwstr>
  </property>
  <property fmtid="{D5CDD505-2E9C-101B-9397-08002B2CF9AE}" pid="9" name="MSIP_Label_6bd9ddd1-4d20-43f6-abfa-fc3c07406f94_Method">
    <vt:lpwstr>Standard</vt:lpwstr>
  </property>
  <property fmtid="{D5CDD505-2E9C-101B-9397-08002B2CF9AE}" pid="10" name="MSIP_Label_6bd9ddd1-4d20-43f6-abfa-fc3c07406f94_Name">
    <vt:lpwstr>Commission Use</vt:lpwstr>
  </property>
  <property fmtid="{D5CDD505-2E9C-101B-9397-08002B2CF9AE}" pid="11" name="MSIP_Label_6bd9ddd1-4d20-43f6-abfa-fc3c07406f94_SiteId">
    <vt:lpwstr>b24c8b06-522c-46fe-9080-70926f8dddb1</vt:lpwstr>
  </property>
  <property fmtid="{D5CDD505-2E9C-101B-9397-08002B2CF9AE}" pid="12" name="MSIP_Label_6bd9ddd1-4d20-43f6-abfa-fc3c07406f94_ActionId">
    <vt:lpwstr>5469c7f3-faf2-4533-b4cd-b9defa3df454</vt:lpwstr>
  </property>
  <property fmtid="{D5CDD505-2E9C-101B-9397-08002B2CF9AE}" pid="13" name="MSIP_Label_6bd9ddd1-4d20-43f6-abfa-fc3c07406f94_ContentBits">
    <vt:lpwstr>0</vt:lpwstr>
  </property>
  <property fmtid="{D5CDD505-2E9C-101B-9397-08002B2CF9AE}" pid="14" name="MSIP_Label_defa4170-0d19-0005-0004-bc88714345d2_Enabled">
    <vt:lpwstr>true</vt:lpwstr>
  </property>
  <property fmtid="{D5CDD505-2E9C-101B-9397-08002B2CF9AE}" pid="15" name="MSIP_Label_defa4170-0d19-0005-0004-bc88714345d2_SetDate">
    <vt:lpwstr>2025-10-28T08:15:40Z</vt:lpwstr>
  </property>
  <property fmtid="{D5CDD505-2E9C-101B-9397-08002B2CF9AE}" pid="16" name="MSIP_Label_defa4170-0d19-0005-0004-bc88714345d2_Method">
    <vt:lpwstr>Standard</vt:lpwstr>
  </property>
  <property fmtid="{D5CDD505-2E9C-101B-9397-08002B2CF9AE}" pid="17" name="MSIP_Label_defa4170-0d19-0005-0004-bc88714345d2_Name">
    <vt:lpwstr>defa4170-0d19-0005-0004-bc88714345d2</vt:lpwstr>
  </property>
  <property fmtid="{D5CDD505-2E9C-101B-9397-08002B2CF9AE}" pid="18" name="MSIP_Label_defa4170-0d19-0005-0004-bc88714345d2_SiteId">
    <vt:lpwstr>416ccc44-aef9-4d3c-be40-82fa3db5fdb9</vt:lpwstr>
  </property>
  <property fmtid="{D5CDD505-2E9C-101B-9397-08002B2CF9AE}" pid="19" name="MSIP_Label_defa4170-0d19-0005-0004-bc88714345d2_ActionId">
    <vt:lpwstr>583b8133-6564-4720-92af-5d8fe320c902</vt:lpwstr>
  </property>
  <property fmtid="{D5CDD505-2E9C-101B-9397-08002B2CF9AE}" pid="20" name="MSIP_Label_defa4170-0d19-0005-0004-bc88714345d2_ContentBits">
    <vt:lpwstr>0</vt:lpwstr>
  </property>
  <property fmtid="{D5CDD505-2E9C-101B-9397-08002B2CF9AE}" pid="21" name="MSIP_Label_defa4170-0d19-0005-0004-bc88714345d2_Tag">
    <vt:lpwstr>10, 3, 0, 1</vt:lpwstr>
  </property>
</Properties>
</file>